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7A73E719" w:rsidR="00F110E4" w:rsidRPr="00A5221D" w:rsidRDefault="004E329D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亲属关系</w:t>
      </w:r>
      <w:r w:rsidR="001F49FB" w:rsidRPr="00A5221D">
        <w:rPr>
          <w:rFonts w:hint="eastAsia"/>
          <w:sz w:val="48"/>
          <w:szCs w:val="48"/>
        </w:rPr>
        <w:t>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7346916B" w14:textId="77777777" w:rsidR="00EC3004" w:rsidRPr="000C394F" w:rsidRDefault="00EC3004" w:rsidP="00EC3004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、申请人的有效身份证件。（注：需身份证正反面清晰</w:t>
      </w:r>
      <w:r>
        <w:rPr>
          <w:rFonts w:hint="eastAsia"/>
        </w:rPr>
        <w:t>1:1</w:t>
      </w:r>
      <w:r>
        <w:rPr>
          <w:rFonts w:hint="eastAsia"/>
        </w:rPr>
        <w:t>彩色扫描件，样图如下）</w:t>
      </w:r>
    </w:p>
    <w:p w14:paraId="7545B672" w14:textId="77777777" w:rsidR="00EC3004" w:rsidRDefault="00EC3004" w:rsidP="00EC3004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0DCA37F3" wp14:editId="438CE4AC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27EE" w14:textId="77777777" w:rsidR="00EC3004" w:rsidRDefault="00EC3004" w:rsidP="00EC3004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3F899A52" w14:textId="77777777" w:rsidR="00EC3004" w:rsidRPr="00644574" w:rsidRDefault="00EC3004" w:rsidP="00EC3004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8D83D" wp14:editId="500C9D7C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2DC" w14:textId="77777777" w:rsidR="00EC3004" w:rsidRDefault="00EC3004" w:rsidP="00EC3004">
      <w:pPr>
        <w:spacing w:after="200"/>
        <w:jc w:val="center"/>
      </w:pPr>
      <w:r>
        <w:rPr>
          <w:rFonts w:hint="eastAsia"/>
        </w:rPr>
        <w:t>身份证反面</w:t>
      </w:r>
    </w:p>
    <w:p w14:paraId="6D9DB3A5" w14:textId="77777777" w:rsidR="00644574" w:rsidRDefault="00644574" w:rsidP="00A5221D">
      <w:pPr>
        <w:spacing w:after="200"/>
        <w:jc w:val="center"/>
      </w:pPr>
    </w:p>
    <w:p w14:paraId="00D5A68B" w14:textId="4FA8627B" w:rsidR="007E4915" w:rsidRDefault="007E4915" w:rsidP="00A5221D">
      <w:pPr>
        <w:spacing w:after="200"/>
        <w:jc w:val="center"/>
      </w:pPr>
    </w:p>
    <w:p w14:paraId="03364761" w14:textId="6AAEA80C" w:rsidR="00896F54" w:rsidRDefault="00644574" w:rsidP="006C50E3">
      <w:r>
        <w:rPr>
          <w:rFonts w:hint="eastAsia"/>
        </w:rPr>
        <w:t>2</w:t>
      </w:r>
      <w:r>
        <w:rPr>
          <w:rFonts w:hint="eastAsia"/>
        </w:rPr>
        <w:t>、申请人的</w:t>
      </w:r>
      <w:r w:rsidR="00010543">
        <w:rPr>
          <w:rFonts w:hint="eastAsia"/>
        </w:rPr>
        <w:t>《居民户口簿》</w:t>
      </w:r>
      <w:r w:rsidR="00EE7671">
        <w:rPr>
          <w:rFonts w:hint="eastAsia"/>
        </w:rPr>
        <w:t>的</w:t>
      </w:r>
      <w:r w:rsidR="00D822A8">
        <w:rPr>
          <w:rFonts w:hint="eastAsia"/>
        </w:rPr>
        <w:t>全本</w:t>
      </w:r>
      <w:r w:rsidR="00EE7671">
        <w:rPr>
          <w:rFonts w:hint="eastAsia"/>
        </w:rPr>
        <w:t>正反面</w:t>
      </w:r>
      <w:r w:rsidR="00010543">
        <w:rPr>
          <w:rFonts w:hint="eastAsia"/>
        </w:rPr>
        <w:t>。</w:t>
      </w:r>
      <w:r>
        <w:rPr>
          <w:rFonts w:hint="eastAsia"/>
        </w:rPr>
        <w:t>（注：需</w:t>
      </w:r>
      <w:r w:rsidR="00A61596">
        <w:rPr>
          <w:rFonts w:hint="eastAsia"/>
        </w:rPr>
        <w:t>户口簿全本清晰</w:t>
      </w:r>
      <w:r w:rsidR="007453BD">
        <w:rPr>
          <w:rFonts w:hint="eastAsia"/>
        </w:rPr>
        <w:t>1:1</w:t>
      </w:r>
      <w:r w:rsidR="00A61596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3D6B6753" w14:textId="77777777" w:rsidR="00B15499" w:rsidRDefault="00B15499" w:rsidP="00B15499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76FF9389" wp14:editId="45CBE6E1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B5F7" w14:textId="77777777" w:rsidR="00B15499" w:rsidRDefault="00B15499" w:rsidP="00B15499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11BCA444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A65262C" wp14:editId="5576370E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8EE3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9D44732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32B0275" wp14:editId="140A0B56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33D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421E71F0" w14:textId="77777777" w:rsidR="00B15499" w:rsidRDefault="00B15499" w:rsidP="00B15499">
      <w:pPr>
        <w:jc w:val="center"/>
        <w:rPr>
          <w:b/>
          <w:lang w:val="en-US"/>
        </w:rPr>
      </w:pPr>
    </w:p>
    <w:p w14:paraId="2505D70F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061AAFF" wp14:editId="1DE9E0CA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303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002AECCF" w14:textId="77777777" w:rsidR="009D5599" w:rsidRDefault="009D5599" w:rsidP="009167DB">
      <w:pPr>
        <w:jc w:val="center"/>
        <w:rPr>
          <w:b/>
          <w:lang w:val="en-US"/>
        </w:rPr>
      </w:pPr>
    </w:p>
    <w:p w14:paraId="13B3B597" w14:textId="77777777" w:rsidR="000A5D8F" w:rsidRPr="003F19D6" w:rsidRDefault="000A5D8F" w:rsidP="009167DB">
      <w:pPr>
        <w:jc w:val="center"/>
        <w:rPr>
          <w:b/>
          <w:lang w:val="en-US"/>
        </w:rPr>
      </w:pPr>
    </w:p>
    <w:p w14:paraId="14F6AA5F" w14:textId="77777777" w:rsidR="00162279" w:rsidRDefault="00551EF0" w:rsidP="00162279">
      <w:pPr>
        <w:spacing w:after="100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162279">
        <w:rPr>
          <w:rFonts w:hint="eastAsia"/>
        </w:rPr>
        <w:t>父母与子女／子女与父母的关系：</w:t>
      </w:r>
    </w:p>
    <w:p w14:paraId="03030312" w14:textId="0D5074A4" w:rsidR="00551EF0" w:rsidRDefault="00162279" w:rsidP="00162279">
      <w:pPr>
        <w:ind w:firstLine="72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162279">
        <w:rPr>
          <w:rFonts w:ascii="Arial"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如果您以前办理过亲属关系公证，可以提供原公证书。（需</w:t>
      </w:r>
      <w:r w:rsidR="00D24953">
        <w:rPr>
          <w:rFonts w:hint="eastAsia"/>
        </w:rPr>
        <w:t>清晰</w:t>
      </w:r>
      <w:r>
        <w:rPr>
          <w:rFonts w:hint="eastAsia"/>
        </w:rPr>
        <w:t>扫描件，样图如下）</w:t>
      </w:r>
    </w:p>
    <w:p w14:paraId="5DA4DA2A" w14:textId="4FBF3905" w:rsidR="00B75839" w:rsidRDefault="00B75839" w:rsidP="00162279">
      <w:pPr>
        <w:ind w:firstLine="72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B75839">
        <w:rPr>
          <w:rFonts w:ascii="Arial"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 w:rsidR="00D24953">
        <w:rPr>
          <w:rFonts w:hint="eastAsia"/>
        </w:rPr>
        <w:t>《出生医学证明》。</w:t>
      </w:r>
      <w:r w:rsidR="00D24953">
        <w:rPr>
          <w:rFonts w:hint="eastAsia"/>
        </w:rPr>
        <w:t>（需清晰扫描件，样图如下）</w:t>
      </w:r>
    </w:p>
    <w:p w14:paraId="34ADA2A6" w14:textId="77777777" w:rsidR="00B03B7F" w:rsidRPr="005F201D" w:rsidRDefault="00B03B7F" w:rsidP="00B03B7F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7D67F491" wp14:editId="181E4E52">
            <wp:extent cx="6154012" cy="4231640"/>
            <wp:effectExtent l="0" t="0" r="0" b="10160"/>
            <wp:docPr id="14" name="图片 14" descr="Email公证材料/出生医学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公证材料/出生医学证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25" cy="42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9B6A" w14:textId="77777777" w:rsidR="00B03B7F" w:rsidRDefault="00B03B7F" w:rsidP="00B03B7F">
      <w:pPr>
        <w:jc w:val="center"/>
      </w:pPr>
      <w:r>
        <w:rPr>
          <w:rFonts w:hint="eastAsia"/>
        </w:rPr>
        <w:t>出生医学证明</w:t>
      </w:r>
    </w:p>
    <w:p w14:paraId="2DD47E71" w14:textId="77777777" w:rsidR="00B03B7F" w:rsidRPr="00162279" w:rsidRDefault="00B03B7F" w:rsidP="00162279">
      <w:pPr>
        <w:ind w:firstLine="720"/>
        <w:rPr>
          <w:rFonts w:hint="eastAsia"/>
        </w:rPr>
      </w:pPr>
    </w:p>
    <w:p w14:paraId="4C0374F7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3BAAFF3F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2A0EF3B9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1AA8BFE6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56D69D2A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02584075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0EAD8713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32238AB8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188D82C6" w14:textId="3EE40C0B" w:rsidR="00B03B7F" w:rsidRDefault="00B03B7F" w:rsidP="00B03B7F">
      <w:pPr>
        <w:spacing w:after="200"/>
        <w:ind w:firstLine="720"/>
        <w:rPr>
          <w:rFonts w:hint="eastAsia"/>
        </w:rPr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B03B7F">
        <w:rPr>
          <w:rFonts w:ascii="Arial" w:hint="eastAsia"/>
          <w:position w:val="3"/>
          <w:sz w:val="16"/>
        </w:rPr>
        <w:instrText>3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父母结婚证。（离异提供离婚证以及离婚协议书，需清晰扫描件，样图如下）</w:t>
      </w:r>
    </w:p>
    <w:p w14:paraId="70A90128" w14:textId="77777777" w:rsidR="004D13A4" w:rsidRPr="000E476B" w:rsidRDefault="004D13A4" w:rsidP="004D13A4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44170DAA" wp14:editId="437411D8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3DFD" w14:textId="0621B594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1</w:t>
      </w:r>
    </w:p>
    <w:p w14:paraId="37BCE076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6DD5233" wp14:editId="03A75A5A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E8A1" w14:textId="563F9E7E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2</w:t>
      </w:r>
    </w:p>
    <w:p w14:paraId="5218598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4641F0C8" wp14:editId="6ABF0A6F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7A1A" w14:textId="61B03CA9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3</w:t>
      </w:r>
    </w:p>
    <w:p w14:paraId="5DC8DEE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00461A" wp14:editId="2B8E1E00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4618" w14:textId="41140705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4</w:t>
      </w:r>
    </w:p>
    <w:p w14:paraId="4DA9186E" w14:textId="77777777" w:rsidR="00991E1C" w:rsidRDefault="00991E1C" w:rsidP="004D13A4">
      <w:pPr>
        <w:jc w:val="center"/>
        <w:rPr>
          <w:b/>
          <w:lang w:val="en-US"/>
        </w:rPr>
      </w:pPr>
    </w:p>
    <w:p w14:paraId="45A3A853" w14:textId="77777777" w:rsidR="008E17EA" w:rsidRDefault="008E17EA" w:rsidP="00B03B7F">
      <w:pPr>
        <w:rPr>
          <w:rFonts w:hint="eastAsia"/>
          <w:b/>
          <w:lang w:val="en-US"/>
        </w:rPr>
      </w:pPr>
    </w:p>
    <w:p w14:paraId="6B1B1C2F" w14:textId="77777777" w:rsidR="00991E1C" w:rsidRDefault="00991E1C" w:rsidP="0085352B">
      <w:pPr>
        <w:rPr>
          <w:b/>
          <w:lang w:val="en-US"/>
        </w:rPr>
      </w:pPr>
    </w:p>
    <w:p w14:paraId="5FAC8912" w14:textId="2A5F8DBE" w:rsidR="00991E1C" w:rsidRDefault="00991E1C" w:rsidP="00991E1C">
      <w:pPr>
        <w:rPr>
          <w:b/>
          <w:color w:val="FF0000"/>
          <w:lang w:val="en-US"/>
        </w:rPr>
      </w:pPr>
      <w:r w:rsidRPr="00991E1C">
        <w:rPr>
          <w:rFonts w:hint="eastAsia"/>
          <w:b/>
          <w:color w:val="FF0000"/>
          <w:lang w:val="en-US"/>
        </w:rPr>
        <w:lastRenderedPageBreak/>
        <w:t>若</w:t>
      </w:r>
      <w:r w:rsidR="00C7735B">
        <w:rPr>
          <w:rFonts w:hint="eastAsia"/>
          <w:b/>
          <w:color w:val="FF0000"/>
          <w:lang w:val="en-US"/>
        </w:rPr>
        <w:t>父母</w:t>
      </w:r>
      <w:r w:rsidRPr="00991E1C">
        <w:rPr>
          <w:rFonts w:hint="eastAsia"/>
          <w:b/>
          <w:color w:val="FF0000"/>
          <w:lang w:val="en-US"/>
        </w:rPr>
        <w:t>离异：</w:t>
      </w:r>
    </w:p>
    <w:p w14:paraId="0A152A51" w14:textId="2D4C9AA1" w:rsidR="00991E1C" w:rsidRDefault="00C7735B" w:rsidP="00C7735B">
      <w:pPr>
        <w:spacing w:after="200"/>
        <w:jc w:val="center"/>
        <w:rPr>
          <w:b/>
          <w:color w:val="FF0000"/>
          <w:lang w:val="en-US"/>
        </w:rPr>
      </w:pPr>
      <w:r>
        <w:rPr>
          <w:rFonts w:hint="eastAsia"/>
          <w:b/>
          <w:noProof/>
          <w:color w:val="FF0000"/>
          <w:lang w:val="en-US"/>
        </w:rPr>
        <w:drawing>
          <wp:inline distT="0" distB="0" distL="0" distR="0" wp14:anchorId="18DB3E80" wp14:editId="6735BA05">
            <wp:extent cx="5207635" cy="7550538"/>
            <wp:effectExtent l="0" t="0" r="0" b="0"/>
            <wp:docPr id="16" name="图片 16" descr="../Email公证材料/离婚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Email公证材料/离婚证/图层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15" cy="75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4AC1" w14:textId="497ADBDE" w:rsidR="00C7735B" w:rsidRDefault="001C6B80" w:rsidP="00046DCD">
      <w:pPr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</w:t>
      </w:r>
      <w:r w:rsidR="00C7735B" w:rsidRPr="00C7735B">
        <w:rPr>
          <w:rFonts w:hint="eastAsia"/>
          <w:color w:val="000000" w:themeColor="text1"/>
          <w:lang w:val="en-US"/>
        </w:rPr>
        <w:t>离婚证</w:t>
      </w:r>
      <w:r w:rsidR="00C7735B">
        <w:rPr>
          <w:rFonts w:hint="eastAsia"/>
          <w:color w:val="000000" w:themeColor="text1"/>
          <w:lang w:val="en-US"/>
        </w:rPr>
        <w:t>1</w:t>
      </w:r>
    </w:p>
    <w:p w14:paraId="0951B762" w14:textId="77777777" w:rsidR="001C6B80" w:rsidRDefault="001C6B80" w:rsidP="00046DCD">
      <w:pPr>
        <w:jc w:val="center"/>
        <w:rPr>
          <w:color w:val="000000" w:themeColor="text1"/>
          <w:lang w:val="en-US"/>
        </w:rPr>
      </w:pPr>
    </w:p>
    <w:p w14:paraId="1EF4D503" w14:textId="4DCF4F1E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61AFA1CE" wp14:editId="05F392D8">
            <wp:extent cx="5321935" cy="7705378"/>
            <wp:effectExtent l="0" t="0" r="12065" b="0"/>
            <wp:docPr id="17" name="图片 17" descr="../Email公证材料/离婚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Email公证材料/离婚证/图层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8" cy="7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5895" w14:textId="3318A780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2</w:t>
      </w:r>
    </w:p>
    <w:p w14:paraId="550C7FD4" w14:textId="77777777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</w:p>
    <w:p w14:paraId="5B90CA65" w14:textId="4A7112E1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1E5B985C" wp14:editId="39FD6D82">
            <wp:extent cx="5334635" cy="7708004"/>
            <wp:effectExtent l="0" t="0" r="0" b="0"/>
            <wp:docPr id="18" name="图片 18" descr="../Email公证材料/离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Email公证材料/离婚证/图层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1" cy="77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604" w14:textId="43EB6DB7" w:rsidR="00CE3FDA" w:rsidRPr="00C7735B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3</w:t>
      </w:r>
    </w:p>
    <w:p w14:paraId="7E6D9990" w14:textId="77777777" w:rsidR="00991E1C" w:rsidRPr="00991E1C" w:rsidRDefault="00991E1C" w:rsidP="00991E1C">
      <w:pPr>
        <w:rPr>
          <w:b/>
          <w:color w:val="FF0000"/>
          <w:lang w:val="en-US"/>
        </w:rPr>
      </w:pPr>
    </w:p>
    <w:p w14:paraId="04E91A6D" w14:textId="77777777" w:rsidR="0096390D" w:rsidRPr="00991E1C" w:rsidRDefault="0096390D" w:rsidP="0096390D">
      <w:pPr>
        <w:spacing w:after="200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1E17EED8" wp14:editId="17328ACB">
            <wp:extent cx="6008557" cy="8003540"/>
            <wp:effectExtent l="0" t="0" r="11430" b="0"/>
            <wp:docPr id="2" name="图片 2" descr="../Email公证材料/离婚证/img2167772759279391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mail公证材料/离婚证/img21677727592793914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88" cy="80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814A" w14:textId="77777777" w:rsidR="0096390D" w:rsidRDefault="0096390D" w:rsidP="0096390D">
      <w:pPr>
        <w:jc w:val="center"/>
      </w:pPr>
      <w:r>
        <w:rPr>
          <w:rFonts w:hint="eastAsia"/>
        </w:rPr>
        <w:t>离婚协议书</w:t>
      </w:r>
    </w:p>
    <w:p w14:paraId="1E92986A" w14:textId="77777777" w:rsidR="00490E33" w:rsidRPr="0096390D" w:rsidRDefault="00490E33" w:rsidP="007A2C25">
      <w:pPr>
        <w:jc w:val="center"/>
      </w:pPr>
    </w:p>
    <w:p w14:paraId="07F1EDFE" w14:textId="2E8ACE85" w:rsidR="00EA5DD8" w:rsidRDefault="00551EF0" w:rsidP="00461A58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B03B7F">
        <w:rPr>
          <w:rFonts w:hint="eastAsia"/>
        </w:rPr>
        <w:t>其他亲属关系：根据亲属关系类型、复杂程度，材料有个体化区分，根据实际情况咨询公证处后提供。</w:t>
      </w:r>
    </w:p>
    <w:p w14:paraId="69BFED99" w14:textId="55730112" w:rsidR="00FB4612" w:rsidRDefault="003F3990" w:rsidP="00461A58">
      <w:pPr>
        <w:rPr>
          <w:lang w:val="en-US"/>
        </w:rPr>
      </w:pP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、公证员认为应当提交的其他材料。</w:t>
      </w:r>
    </w:p>
    <w:p w14:paraId="56B5087D" w14:textId="77777777" w:rsidR="001C2270" w:rsidRPr="00EA5DD8" w:rsidRDefault="001C2270" w:rsidP="00461A58">
      <w:pPr>
        <w:rPr>
          <w:lang w:val="en-US"/>
        </w:rPr>
      </w:pPr>
    </w:p>
    <w:p w14:paraId="1628173D" w14:textId="2C0096DB" w:rsidR="00C21C17" w:rsidRDefault="00B456C1" w:rsidP="00C21C17">
      <w:pPr>
        <w:spacing w:after="0"/>
        <w:rPr>
          <w:color w:val="FF0000"/>
        </w:rPr>
      </w:pPr>
      <w:r w:rsidRPr="00C705A1">
        <w:rPr>
          <w:rFonts w:hint="eastAsia"/>
          <w:color w:val="FF0000"/>
        </w:rPr>
        <w:t>注：</w:t>
      </w:r>
      <w:r w:rsidR="00C21C17">
        <w:rPr>
          <w:rFonts w:hint="eastAsia"/>
          <w:color w:val="FF0000"/>
        </w:rPr>
        <w:t>1</w:t>
      </w:r>
      <w:r w:rsidR="00C21C17">
        <w:rPr>
          <w:rFonts w:hint="eastAsia"/>
          <w:color w:val="FF0000"/>
        </w:rPr>
        <w:t>、</w:t>
      </w:r>
      <w:r w:rsidR="009677C0">
        <w:rPr>
          <w:rFonts w:hint="eastAsia"/>
          <w:color w:val="FF0000"/>
        </w:rPr>
        <w:t>亲属关系公证需在申办公证前明确以谁作为申请人，谁作为关系人；</w:t>
      </w:r>
      <w:bookmarkStart w:id="0" w:name="_GoBack"/>
      <w:bookmarkEnd w:id="0"/>
    </w:p>
    <w:p w14:paraId="66E252FB" w14:textId="2B3F40F6" w:rsidR="00B456C1" w:rsidRPr="00C705A1" w:rsidRDefault="00C21C17" w:rsidP="00C21C17">
      <w:pPr>
        <w:ind w:left="46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</w:t>
      </w:r>
      <w:r w:rsidR="00B456C1" w:rsidRPr="00C705A1">
        <w:rPr>
          <w:rFonts w:hint="eastAsia"/>
          <w:color w:val="FF0000"/>
        </w:rPr>
        <w:t>请将材料图片</w:t>
      </w:r>
      <w:r w:rsidR="00B456C1" w:rsidRPr="00C705A1">
        <w:rPr>
          <w:rFonts w:hint="eastAsia"/>
          <w:color w:val="FF0000"/>
        </w:rPr>
        <w:t>1:1</w:t>
      </w:r>
      <w:r w:rsidR="00B456C1" w:rsidRPr="00C705A1">
        <w:rPr>
          <w:rFonts w:hint="eastAsia"/>
          <w:color w:val="FF0000"/>
        </w:rPr>
        <w:t>扫描成</w:t>
      </w:r>
      <w:r w:rsidR="00B456C1" w:rsidRPr="00C705A1">
        <w:rPr>
          <w:rFonts w:hint="eastAsia"/>
          <w:color w:val="FF0000"/>
        </w:rPr>
        <w:t>jpeg</w:t>
      </w:r>
      <w:r w:rsidR="00B456C1" w:rsidRPr="00C705A1">
        <w:rPr>
          <w:rFonts w:hint="eastAsia"/>
          <w:color w:val="FF0000"/>
        </w:rPr>
        <w:t>格式，并按内容顺序简单命名，存放在一个文件夹内上</w:t>
      </w:r>
      <w:r>
        <w:rPr>
          <w:rFonts w:hint="eastAsia"/>
          <w:color w:val="FF0000"/>
        </w:rPr>
        <w:t xml:space="preserve"> </w:t>
      </w:r>
      <w:r w:rsidR="00B456C1" w:rsidRPr="00C705A1">
        <w:rPr>
          <w:rFonts w:hint="eastAsia"/>
          <w:color w:val="FF0000"/>
        </w:rPr>
        <w:t>传。</w:t>
      </w:r>
    </w:p>
    <w:sectPr w:rsidR="00B456C1" w:rsidRPr="00C705A1">
      <w:footerReference w:type="default" r:id="rId22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2C4CA" w14:textId="77777777" w:rsidR="00EB27D8" w:rsidRDefault="00EB27D8">
      <w:pPr>
        <w:spacing w:after="0" w:line="240" w:lineRule="auto"/>
      </w:pPr>
      <w:r>
        <w:separator/>
      </w:r>
    </w:p>
  </w:endnote>
  <w:endnote w:type="continuationSeparator" w:id="0">
    <w:p w14:paraId="4E7AE9DD" w14:textId="77777777" w:rsidR="00EB27D8" w:rsidRDefault="00EB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7C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F1CCF" w14:textId="77777777" w:rsidR="00EB27D8" w:rsidRDefault="00EB27D8">
      <w:pPr>
        <w:spacing w:after="0" w:line="240" w:lineRule="auto"/>
      </w:pPr>
      <w:r>
        <w:separator/>
      </w:r>
    </w:p>
  </w:footnote>
  <w:footnote w:type="continuationSeparator" w:id="0">
    <w:p w14:paraId="7992B4E2" w14:textId="77777777" w:rsidR="00EB27D8" w:rsidRDefault="00EB2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5B3E"/>
    <w:rsid w:val="00007385"/>
    <w:rsid w:val="00010543"/>
    <w:rsid w:val="000128EB"/>
    <w:rsid w:val="00046DCD"/>
    <w:rsid w:val="000524D2"/>
    <w:rsid w:val="000A3163"/>
    <w:rsid w:val="000A5D8F"/>
    <w:rsid w:val="000B1F97"/>
    <w:rsid w:val="000B2B44"/>
    <w:rsid w:val="000C394F"/>
    <w:rsid w:val="000D600D"/>
    <w:rsid w:val="000F2EA6"/>
    <w:rsid w:val="00132720"/>
    <w:rsid w:val="00151C40"/>
    <w:rsid w:val="001527BB"/>
    <w:rsid w:val="00162279"/>
    <w:rsid w:val="00173AA8"/>
    <w:rsid w:val="00197377"/>
    <w:rsid w:val="001A2665"/>
    <w:rsid w:val="001C2270"/>
    <w:rsid w:val="001C49B1"/>
    <w:rsid w:val="001C6B80"/>
    <w:rsid w:val="001D6C96"/>
    <w:rsid w:val="001F49FB"/>
    <w:rsid w:val="002156A1"/>
    <w:rsid w:val="002303AE"/>
    <w:rsid w:val="00232C6D"/>
    <w:rsid w:val="00263CC2"/>
    <w:rsid w:val="0028440E"/>
    <w:rsid w:val="0029020A"/>
    <w:rsid w:val="00292C3F"/>
    <w:rsid w:val="002B3DD8"/>
    <w:rsid w:val="002D05FA"/>
    <w:rsid w:val="002E3EC8"/>
    <w:rsid w:val="00334E3E"/>
    <w:rsid w:val="00355D8C"/>
    <w:rsid w:val="00362B88"/>
    <w:rsid w:val="003A3B78"/>
    <w:rsid w:val="003F19D6"/>
    <w:rsid w:val="003F3990"/>
    <w:rsid w:val="004173E3"/>
    <w:rsid w:val="004522F4"/>
    <w:rsid w:val="00455F28"/>
    <w:rsid w:val="00461A58"/>
    <w:rsid w:val="00462E3D"/>
    <w:rsid w:val="004753F3"/>
    <w:rsid w:val="00490E33"/>
    <w:rsid w:val="004B0CC2"/>
    <w:rsid w:val="004B434A"/>
    <w:rsid w:val="004D13A4"/>
    <w:rsid w:val="004E329D"/>
    <w:rsid w:val="004F7E1E"/>
    <w:rsid w:val="005365AF"/>
    <w:rsid w:val="0054123C"/>
    <w:rsid w:val="00550698"/>
    <w:rsid w:val="00551EF0"/>
    <w:rsid w:val="0058379B"/>
    <w:rsid w:val="00585F7F"/>
    <w:rsid w:val="005C6F83"/>
    <w:rsid w:val="005E12CC"/>
    <w:rsid w:val="005E1900"/>
    <w:rsid w:val="005F201D"/>
    <w:rsid w:val="00644574"/>
    <w:rsid w:val="00693BD5"/>
    <w:rsid w:val="006C50E3"/>
    <w:rsid w:val="006C65F1"/>
    <w:rsid w:val="006E792B"/>
    <w:rsid w:val="007139D3"/>
    <w:rsid w:val="00723D93"/>
    <w:rsid w:val="00725707"/>
    <w:rsid w:val="00731638"/>
    <w:rsid w:val="007453BD"/>
    <w:rsid w:val="007A2C25"/>
    <w:rsid w:val="007B3C8D"/>
    <w:rsid w:val="007E4915"/>
    <w:rsid w:val="007F1379"/>
    <w:rsid w:val="00803CAD"/>
    <w:rsid w:val="00814527"/>
    <w:rsid w:val="0085352B"/>
    <w:rsid w:val="00861D4B"/>
    <w:rsid w:val="00874E1C"/>
    <w:rsid w:val="00883A6E"/>
    <w:rsid w:val="00896F54"/>
    <w:rsid w:val="008A24B3"/>
    <w:rsid w:val="008C0E75"/>
    <w:rsid w:val="008E17EA"/>
    <w:rsid w:val="009037BB"/>
    <w:rsid w:val="00910671"/>
    <w:rsid w:val="009167DB"/>
    <w:rsid w:val="009355FC"/>
    <w:rsid w:val="0096390D"/>
    <w:rsid w:val="009677C0"/>
    <w:rsid w:val="00991E1C"/>
    <w:rsid w:val="0099527E"/>
    <w:rsid w:val="00997B71"/>
    <w:rsid w:val="009C6CEA"/>
    <w:rsid w:val="009D5599"/>
    <w:rsid w:val="00A33C04"/>
    <w:rsid w:val="00A457A6"/>
    <w:rsid w:val="00A5221D"/>
    <w:rsid w:val="00A552A4"/>
    <w:rsid w:val="00A61596"/>
    <w:rsid w:val="00A62ACE"/>
    <w:rsid w:val="00A8372B"/>
    <w:rsid w:val="00AB1E68"/>
    <w:rsid w:val="00AB31F6"/>
    <w:rsid w:val="00AE5A4B"/>
    <w:rsid w:val="00AF217A"/>
    <w:rsid w:val="00B003B6"/>
    <w:rsid w:val="00B03B7F"/>
    <w:rsid w:val="00B15499"/>
    <w:rsid w:val="00B271FF"/>
    <w:rsid w:val="00B429D0"/>
    <w:rsid w:val="00B456C1"/>
    <w:rsid w:val="00B57635"/>
    <w:rsid w:val="00B67FDE"/>
    <w:rsid w:val="00B75839"/>
    <w:rsid w:val="00B960BD"/>
    <w:rsid w:val="00BA50BA"/>
    <w:rsid w:val="00BD0653"/>
    <w:rsid w:val="00C01480"/>
    <w:rsid w:val="00C1288E"/>
    <w:rsid w:val="00C21C17"/>
    <w:rsid w:val="00C24A33"/>
    <w:rsid w:val="00C61AAC"/>
    <w:rsid w:val="00C63398"/>
    <w:rsid w:val="00C705A1"/>
    <w:rsid w:val="00C7735B"/>
    <w:rsid w:val="00CC093A"/>
    <w:rsid w:val="00CE3FDA"/>
    <w:rsid w:val="00D24953"/>
    <w:rsid w:val="00D6650C"/>
    <w:rsid w:val="00D822A8"/>
    <w:rsid w:val="00DC6116"/>
    <w:rsid w:val="00E02EE4"/>
    <w:rsid w:val="00E23E42"/>
    <w:rsid w:val="00E31ADC"/>
    <w:rsid w:val="00E60681"/>
    <w:rsid w:val="00EA5DD8"/>
    <w:rsid w:val="00EB27D8"/>
    <w:rsid w:val="00EB7910"/>
    <w:rsid w:val="00EC3004"/>
    <w:rsid w:val="00ED4A11"/>
    <w:rsid w:val="00EE7671"/>
    <w:rsid w:val="00EF13E6"/>
    <w:rsid w:val="00EF4AEE"/>
    <w:rsid w:val="00F00044"/>
    <w:rsid w:val="00F10009"/>
    <w:rsid w:val="00F110E4"/>
    <w:rsid w:val="00F305F4"/>
    <w:rsid w:val="00F378C1"/>
    <w:rsid w:val="00F51AD8"/>
    <w:rsid w:val="00FB4612"/>
    <w:rsid w:val="00FD769A"/>
    <w:rsid w:val="00FD76DA"/>
    <w:rsid w:val="00FE55A1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12</TotalTime>
  <Pages>15</Pages>
  <Words>84</Words>
  <Characters>483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6</cp:revision>
  <cp:lastPrinted>2016-12-28T07:10:00Z</cp:lastPrinted>
  <dcterms:created xsi:type="dcterms:W3CDTF">2016-12-28T07:11:00Z</dcterms:created>
  <dcterms:modified xsi:type="dcterms:W3CDTF">2016-12-28T07:46:00Z</dcterms:modified>
</cp:coreProperties>
</file>