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2C7E0A80" w:rsidR="00F110E4" w:rsidRPr="00A5221D" w:rsidRDefault="00C1288E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出生</w:t>
      </w:r>
      <w:r w:rsidR="001F49FB" w:rsidRPr="00A5221D">
        <w:rPr>
          <w:rFonts w:hint="eastAsia"/>
          <w:sz w:val="48"/>
          <w:szCs w:val="48"/>
        </w:rPr>
        <w:t>公证</w:t>
      </w:r>
    </w:p>
    <w:p w14:paraId="1A068CA6" w14:textId="17D2019B" w:rsidR="00151C40" w:rsidRPr="00AF217A" w:rsidRDefault="00151C40">
      <w:pPr>
        <w:pStyle w:val="1"/>
        <w:rPr>
          <w:color w:val="FF0000"/>
          <w:sz w:val="32"/>
        </w:rPr>
      </w:pPr>
      <w:r w:rsidRPr="00AF217A">
        <w:rPr>
          <w:rFonts w:hint="eastAsia"/>
          <w:color w:val="FF0000"/>
          <w:sz w:val="32"/>
        </w:rPr>
        <w:t>办理前请确认您所需要办理的是出生公证，还是出生证公证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7346916B" w14:textId="77777777" w:rsidR="00EC3004" w:rsidRPr="000C394F" w:rsidRDefault="00EC3004" w:rsidP="00EC3004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、申请人的有效身份证件。（注：需身份证正反面清晰</w:t>
      </w:r>
      <w:r>
        <w:rPr>
          <w:rFonts w:hint="eastAsia"/>
        </w:rPr>
        <w:t>1:1</w:t>
      </w:r>
      <w:r>
        <w:rPr>
          <w:rFonts w:hint="eastAsia"/>
        </w:rPr>
        <w:t>彩色扫描件，样图如下）</w:t>
      </w:r>
    </w:p>
    <w:p w14:paraId="7545B672" w14:textId="77777777" w:rsidR="00EC3004" w:rsidRDefault="00EC3004" w:rsidP="00EC3004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0DCA37F3" wp14:editId="438CE4AC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7527EE" w14:textId="77777777" w:rsidR="00EC3004" w:rsidRDefault="00EC3004" w:rsidP="00EC3004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3F899A52" w14:textId="77777777" w:rsidR="00EC3004" w:rsidRPr="00644574" w:rsidRDefault="00EC3004" w:rsidP="00EC3004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8D83D" wp14:editId="500C9D7C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2DC" w14:textId="77777777" w:rsidR="00EC3004" w:rsidRDefault="00EC3004" w:rsidP="00EC3004">
      <w:pPr>
        <w:spacing w:after="200"/>
        <w:jc w:val="center"/>
      </w:pPr>
      <w:r>
        <w:rPr>
          <w:rFonts w:hint="eastAsia"/>
        </w:rPr>
        <w:t>身份证反面</w:t>
      </w:r>
    </w:p>
    <w:p w14:paraId="6D9DB3A5" w14:textId="77777777" w:rsidR="00644574" w:rsidRDefault="00644574" w:rsidP="00A5221D">
      <w:pPr>
        <w:spacing w:after="200"/>
        <w:jc w:val="center"/>
      </w:pPr>
    </w:p>
    <w:p w14:paraId="00D5A68B" w14:textId="4FA8627B" w:rsidR="007E4915" w:rsidRDefault="007E4915" w:rsidP="00A5221D">
      <w:pPr>
        <w:spacing w:after="200"/>
        <w:jc w:val="center"/>
      </w:pPr>
    </w:p>
    <w:p w14:paraId="03364761" w14:textId="6AAEA80C" w:rsidR="00896F54" w:rsidRDefault="00644574" w:rsidP="006C50E3">
      <w:r>
        <w:rPr>
          <w:rFonts w:hint="eastAsia"/>
        </w:rPr>
        <w:t>2</w:t>
      </w:r>
      <w:r>
        <w:rPr>
          <w:rFonts w:hint="eastAsia"/>
        </w:rPr>
        <w:t>、申请人的</w:t>
      </w:r>
      <w:r w:rsidR="00010543">
        <w:rPr>
          <w:rFonts w:hint="eastAsia"/>
        </w:rPr>
        <w:t>《居民户口簿》</w:t>
      </w:r>
      <w:r w:rsidR="00EE7671">
        <w:rPr>
          <w:rFonts w:hint="eastAsia"/>
        </w:rPr>
        <w:t>的</w:t>
      </w:r>
      <w:r w:rsidR="00D822A8">
        <w:rPr>
          <w:rFonts w:hint="eastAsia"/>
        </w:rPr>
        <w:t>全本</w:t>
      </w:r>
      <w:r w:rsidR="00EE7671">
        <w:rPr>
          <w:rFonts w:hint="eastAsia"/>
        </w:rPr>
        <w:t>正反面</w:t>
      </w:r>
      <w:r w:rsidR="00010543">
        <w:rPr>
          <w:rFonts w:hint="eastAsia"/>
        </w:rPr>
        <w:t>。</w:t>
      </w:r>
      <w:r>
        <w:rPr>
          <w:rFonts w:hint="eastAsia"/>
        </w:rPr>
        <w:t>（注：需</w:t>
      </w:r>
      <w:r w:rsidR="00A61596">
        <w:rPr>
          <w:rFonts w:hint="eastAsia"/>
        </w:rPr>
        <w:t>户口簿全本清晰</w:t>
      </w:r>
      <w:r w:rsidR="007453BD">
        <w:rPr>
          <w:rFonts w:hint="eastAsia"/>
        </w:rPr>
        <w:t>1:1</w:t>
      </w:r>
      <w:r w:rsidR="00A61596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3D6B6753" w14:textId="77777777" w:rsidR="00B15499" w:rsidRDefault="00B15499" w:rsidP="00B15499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76FF9389" wp14:editId="45CBE6E1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B5F7" w14:textId="77777777" w:rsidR="00B15499" w:rsidRDefault="00B15499" w:rsidP="00B15499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11BCA444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A65262C" wp14:editId="5576370E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8EE3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9D44732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32B0275" wp14:editId="140A0B56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33D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421E71F0" w14:textId="77777777" w:rsidR="00B15499" w:rsidRDefault="00B15499" w:rsidP="00B15499">
      <w:pPr>
        <w:jc w:val="center"/>
        <w:rPr>
          <w:b/>
          <w:lang w:val="en-US"/>
        </w:rPr>
      </w:pPr>
    </w:p>
    <w:p w14:paraId="2505D70F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061AAFF" wp14:editId="1DE9E0CA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303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002AECCF" w14:textId="77777777" w:rsidR="009D5599" w:rsidRDefault="009D5599" w:rsidP="009167DB">
      <w:pPr>
        <w:jc w:val="center"/>
        <w:rPr>
          <w:b/>
          <w:lang w:val="en-US"/>
        </w:rPr>
      </w:pPr>
    </w:p>
    <w:p w14:paraId="13B3B597" w14:textId="77777777" w:rsidR="000A5D8F" w:rsidRPr="003F19D6" w:rsidRDefault="000A5D8F" w:rsidP="009167DB">
      <w:pPr>
        <w:jc w:val="center"/>
        <w:rPr>
          <w:b/>
          <w:lang w:val="en-US"/>
        </w:rPr>
      </w:pPr>
    </w:p>
    <w:p w14:paraId="03030312" w14:textId="729A2BF8" w:rsidR="00551EF0" w:rsidRPr="007A2C25" w:rsidRDefault="00551EF0" w:rsidP="00644574">
      <w:pPr>
        <w:rPr>
          <w:lang w:val="en-US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8A24B3">
        <w:rPr>
          <w:rFonts w:hint="eastAsia"/>
        </w:rPr>
        <w:t>申请人父母身份证件、户口簿、结婚证</w:t>
      </w:r>
      <w:r w:rsidR="00DC6116">
        <w:rPr>
          <w:rFonts w:hint="eastAsia"/>
        </w:rPr>
        <w:t>（如父母离异则提供离婚证以及离婚协议书）；《出生医学证明》</w:t>
      </w:r>
      <w:r>
        <w:rPr>
          <w:rFonts w:hint="eastAsia"/>
        </w:rPr>
        <w:t>。（</w:t>
      </w:r>
      <w:r w:rsidR="00F305F4">
        <w:rPr>
          <w:rFonts w:hint="eastAsia"/>
        </w:rPr>
        <w:t>需</w:t>
      </w:r>
      <w:r w:rsidR="00197377">
        <w:rPr>
          <w:rFonts w:hint="eastAsia"/>
        </w:rPr>
        <w:t>全本</w:t>
      </w:r>
      <w:r>
        <w:rPr>
          <w:rFonts w:hint="eastAsia"/>
        </w:rPr>
        <w:t>彩色清晰</w:t>
      </w:r>
      <w:r w:rsidR="002B3DD8">
        <w:rPr>
          <w:rFonts w:hint="eastAsia"/>
        </w:rPr>
        <w:t>1:1</w:t>
      </w:r>
      <w:r>
        <w:rPr>
          <w:rFonts w:hint="eastAsia"/>
        </w:rPr>
        <w:t>扫描件，样图如下）</w:t>
      </w:r>
    </w:p>
    <w:p w14:paraId="4C570EF2" w14:textId="09E1B39F" w:rsidR="00874E1C" w:rsidRPr="00BA50BA" w:rsidRDefault="00FD769A" w:rsidP="00355D8C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C34595" wp14:editId="337E8F4A">
            <wp:extent cx="5701665" cy="3606947"/>
            <wp:effectExtent l="0" t="0" r="0" b="0"/>
            <wp:docPr id="6" name="图片 6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7" cy="36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D6ED" w14:textId="474732F8" w:rsidR="007A2C25" w:rsidRDefault="00FD769A" w:rsidP="00723D93">
      <w:pPr>
        <w:spacing w:after="200"/>
        <w:jc w:val="center"/>
      </w:pPr>
      <w:r>
        <w:rPr>
          <w:rFonts w:hint="eastAsia"/>
        </w:rPr>
        <w:t>母亲身份证正面</w:t>
      </w:r>
    </w:p>
    <w:p w14:paraId="6C680C88" w14:textId="53E71EA9" w:rsidR="00490E33" w:rsidRDefault="00723D93" w:rsidP="00723D93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1AA9F2D2" wp14:editId="027EB3A7">
            <wp:extent cx="5648645" cy="3591560"/>
            <wp:effectExtent l="0" t="0" r="0" b="0"/>
            <wp:docPr id="7" name="图片 7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5" cy="36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AFD2" w14:textId="5602CF57" w:rsidR="00490E33" w:rsidRDefault="00723D93" w:rsidP="00723D93">
      <w:pPr>
        <w:spacing w:after="200"/>
        <w:jc w:val="center"/>
      </w:pPr>
      <w:r>
        <w:rPr>
          <w:rFonts w:hint="eastAsia"/>
        </w:rPr>
        <w:t>母亲身份证反面</w:t>
      </w:r>
    </w:p>
    <w:p w14:paraId="4B26F337" w14:textId="2FD3D36A" w:rsidR="00490E33" w:rsidRDefault="00E31ADC" w:rsidP="00E31ADC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04E036AF" wp14:editId="268BCEB0">
            <wp:extent cx="5448935" cy="3447067"/>
            <wp:effectExtent l="0" t="0" r="12065" b="7620"/>
            <wp:docPr id="8" name="图片 8" descr="Email公证材料/身份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公证材料/身份证/图层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79" cy="34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C6C" w14:textId="0D5B6484" w:rsidR="00490E33" w:rsidRDefault="00E31ADC" w:rsidP="00E31ADC">
      <w:pPr>
        <w:spacing w:after="200"/>
        <w:jc w:val="center"/>
      </w:pPr>
      <w:r>
        <w:rPr>
          <w:rFonts w:hint="eastAsia"/>
        </w:rPr>
        <w:t>父亲身份证正面</w:t>
      </w:r>
    </w:p>
    <w:p w14:paraId="22DF741A" w14:textId="0BEADD34" w:rsidR="00490E33" w:rsidRDefault="00AE5A4B" w:rsidP="00334E3E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0C8CF3F9" wp14:editId="57BBE6C5">
            <wp:extent cx="5423535" cy="3462965"/>
            <wp:effectExtent l="0" t="0" r="12065" b="0"/>
            <wp:docPr id="9" name="图片 9" descr="Email公证材料/身份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ail公证材料/身份证/图层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8" cy="3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240C" w14:textId="51F4D1B1" w:rsidR="00334E3E" w:rsidRDefault="00334E3E" w:rsidP="00334E3E">
      <w:pPr>
        <w:spacing w:after="200"/>
        <w:jc w:val="center"/>
      </w:pPr>
      <w:r>
        <w:rPr>
          <w:rFonts w:hint="eastAsia"/>
        </w:rPr>
        <w:t>父亲身份证反面</w:t>
      </w:r>
    </w:p>
    <w:p w14:paraId="7E885FEB" w14:textId="77777777" w:rsidR="007B3C8D" w:rsidRDefault="007B3C8D" w:rsidP="007B3C8D">
      <w:pPr>
        <w:spacing w:after="20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613CF3C" wp14:editId="210227EF">
            <wp:extent cx="5258435" cy="7567016"/>
            <wp:effectExtent l="0" t="0" r="0" b="2540"/>
            <wp:docPr id="10" name="图片 10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C177" w14:textId="77777777" w:rsidR="007B3C8D" w:rsidRDefault="007B3C8D" w:rsidP="007B3C8D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0D0EDF41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AC2CE51" wp14:editId="4E71F91A">
            <wp:extent cx="5402924" cy="7774940"/>
            <wp:effectExtent l="0" t="0" r="7620" b="0"/>
            <wp:docPr id="11" name="图片 11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7F1B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4F3F504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56E4812" wp14:editId="72CF840C">
            <wp:extent cx="5360035" cy="7939131"/>
            <wp:effectExtent l="0" t="0" r="0" b="11430"/>
            <wp:docPr id="12" name="图片 12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7BDB" w14:textId="77777777" w:rsidR="007B3C8D" w:rsidRDefault="007B3C8D" w:rsidP="007B3C8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199B85DC" w14:textId="77777777" w:rsidR="007B3C8D" w:rsidRDefault="007B3C8D" w:rsidP="007B3C8D">
      <w:pPr>
        <w:jc w:val="center"/>
        <w:rPr>
          <w:b/>
          <w:lang w:val="en-US"/>
        </w:rPr>
      </w:pPr>
    </w:p>
    <w:p w14:paraId="7E6B01CA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E09B254" wp14:editId="750AFEA1">
            <wp:extent cx="5254725" cy="7546340"/>
            <wp:effectExtent l="0" t="0" r="3175" b="0"/>
            <wp:docPr id="13" name="图片 13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9D6A" w14:textId="77777777" w:rsidR="007B3C8D" w:rsidRDefault="007B3C8D" w:rsidP="007B3C8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70A90128" w14:textId="77777777" w:rsidR="004D13A4" w:rsidRPr="000E476B" w:rsidRDefault="004D13A4" w:rsidP="004D13A4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44170DAA" wp14:editId="437411D8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3DFD" w14:textId="0621B594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1</w:t>
      </w:r>
    </w:p>
    <w:p w14:paraId="37BCE076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6DD5233" wp14:editId="03A75A5A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E8A1" w14:textId="563F9E7E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2</w:t>
      </w:r>
    </w:p>
    <w:p w14:paraId="5218598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4641F0C8" wp14:editId="6ABF0A6F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7A1A" w14:textId="61B03CA9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3</w:t>
      </w:r>
    </w:p>
    <w:p w14:paraId="5DC8DEE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00461A" wp14:editId="2B8E1E00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4618" w14:textId="41140705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4</w:t>
      </w:r>
    </w:p>
    <w:p w14:paraId="28DFC298" w14:textId="77777777" w:rsidR="00997B71" w:rsidRPr="005F201D" w:rsidRDefault="00997B71" w:rsidP="00997B71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469F5957" wp14:editId="64C589F8">
            <wp:extent cx="6154012" cy="4231640"/>
            <wp:effectExtent l="0" t="0" r="0" b="10160"/>
            <wp:docPr id="14" name="图片 14" descr="Email公证材料/出生医学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公证材料/出生医学证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25" cy="42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0C73" w14:textId="77777777" w:rsidR="00997B71" w:rsidRDefault="00997B71" w:rsidP="00997B71">
      <w:pPr>
        <w:jc w:val="center"/>
      </w:pPr>
      <w:r>
        <w:rPr>
          <w:rFonts w:hint="eastAsia"/>
        </w:rPr>
        <w:t>出生医学证明</w:t>
      </w:r>
    </w:p>
    <w:p w14:paraId="4DA9186E" w14:textId="77777777" w:rsidR="00991E1C" w:rsidRDefault="00991E1C" w:rsidP="004D13A4">
      <w:pPr>
        <w:jc w:val="center"/>
        <w:rPr>
          <w:b/>
          <w:lang w:val="en-US"/>
        </w:rPr>
      </w:pPr>
    </w:p>
    <w:p w14:paraId="1211D851" w14:textId="77777777" w:rsidR="008E17EA" w:rsidRDefault="008E17EA" w:rsidP="004D13A4">
      <w:pPr>
        <w:jc w:val="center"/>
        <w:rPr>
          <w:b/>
          <w:lang w:val="en-US"/>
        </w:rPr>
      </w:pPr>
    </w:p>
    <w:p w14:paraId="51A44CBA" w14:textId="77777777" w:rsidR="008E17EA" w:rsidRDefault="008E17EA" w:rsidP="004D13A4">
      <w:pPr>
        <w:jc w:val="center"/>
        <w:rPr>
          <w:b/>
          <w:lang w:val="en-US"/>
        </w:rPr>
      </w:pPr>
    </w:p>
    <w:p w14:paraId="27206958" w14:textId="77777777" w:rsidR="008E17EA" w:rsidRDefault="008E17EA" w:rsidP="004D13A4">
      <w:pPr>
        <w:jc w:val="center"/>
        <w:rPr>
          <w:b/>
          <w:lang w:val="en-US"/>
        </w:rPr>
      </w:pPr>
    </w:p>
    <w:p w14:paraId="21760C6B" w14:textId="77777777" w:rsidR="008E17EA" w:rsidRDefault="008E17EA" w:rsidP="004D13A4">
      <w:pPr>
        <w:jc w:val="center"/>
        <w:rPr>
          <w:b/>
          <w:lang w:val="en-US"/>
        </w:rPr>
      </w:pPr>
    </w:p>
    <w:p w14:paraId="48C7283B" w14:textId="77777777" w:rsidR="008E17EA" w:rsidRDefault="008E17EA" w:rsidP="004D13A4">
      <w:pPr>
        <w:jc w:val="center"/>
        <w:rPr>
          <w:b/>
          <w:lang w:val="en-US"/>
        </w:rPr>
      </w:pPr>
    </w:p>
    <w:p w14:paraId="1B5F4497" w14:textId="77777777" w:rsidR="008E17EA" w:rsidRDefault="008E17EA" w:rsidP="004D13A4">
      <w:pPr>
        <w:jc w:val="center"/>
        <w:rPr>
          <w:b/>
          <w:lang w:val="en-US"/>
        </w:rPr>
      </w:pPr>
    </w:p>
    <w:p w14:paraId="30D71093" w14:textId="77777777" w:rsidR="008E17EA" w:rsidRDefault="008E17EA" w:rsidP="004D13A4">
      <w:pPr>
        <w:jc w:val="center"/>
        <w:rPr>
          <w:b/>
          <w:lang w:val="en-US"/>
        </w:rPr>
      </w:pPr>
    </w:p>
    <w:p w14:paraId="45A3A853" w14:textId="77777777" w:rsidR="008E17EA" w:rsidRDefault="008E17EA" w:rsidP="004D13A4">
      <w:pPr>
        <w:jc w:val="center"/>
        <w:rPr>
          <w:b/>
          <w:lang w:val="en-US"/>
        </w:rPr>
      </w:pPr>
    </w:p>
    <w:p w14:paraId="6B1B1C2F" w14:textId="77777777" w:rsidR="00991E1C" w:rsidRDefault="00991E1C" w:rsidP="0085352B">
      <w:pPr>
        <w:rPr>
          <w:b/>
          <w:lang w:val="en-US"/>
        </w:rPr>
      </w:pPr>
    </w:p>
    <w:p w14:paraId="5FAC8912" w14:textId="2A5F8DBE" w:rsidR="00991E1C" w:rsidRDefault="00991E1C" w:rsidP="00991E1C">
      <w:pPr>
        <w:rPr>
          <w:b/>
          <w:color w:val="FF0000"/>
          <w:lang w:val="en-US"/>
        </w:rPr>
      </w:pPr>
      <w:r w:rsidRPr="00991E1C">
        <w:rPr>
          <w:rFonts w:hint="eastAsia"/>
          <w:b/>
          <w:color w:val="FF0000"/>
          <w:lang w:val="en-US"/>
        </w:rPr>
        <w:lastRenderedPageBreak/>
        <w:t>若</w:t>
      </w:r>
      <w:r w:rsidR="00C7735B">
        <w:rPr>
          <w:rFonts w:hint="eastAsia"/>
          <w:b/>
          <w:color w:val="FF0000"/>
          <w:lang w:val="en-US"/>
        </w:rPr>
        <w:t>父母</w:t>
      </w:r>
      <w:r w:rsidRPr="00991E1C">
        <w:rPr>
          <w:rFonts w:hint="eastAsia"/>
          <w:b/>
          <w:color w:val="FF0000"/>
          <w:lang w:val="en-US"/>
        </w:rPr>
        <w:t>离异：</w:t>
      </w:r>
    </w:p>
    <w:p w14:paraId="0A152A51" w14:textId="2D4C9AA1" w:rsidR="00991E1C" w:rsidRDefault="00C7735B" w:rsidP="00C7735B">
      <w:pPr>
        <w:spacing w:after="200"/>
        <w:jc w:val="center"/>
        <w:rPr>
          <w:b/>
          <w:color w:val="FF0000"/>
          <w:lang w:val="en-US"/>
        </w:rPr>
      </w:pPr>
      <w:r>
        <w:rPr>
          <w:rFonts w:hint="eastAsia"/>
          <w:b/>
          <w:noProof/>
          <w:color w:val="FF0000"/>
          <w:lang w:val="en-US"/>
        </w:rPr>
        <w:drawing>
          <wp:inline distT="0" distB="0" distL="0" distR="0" wp14:anchorId="18DB3E80" wp14:editId="6735BA05">
            <wp:extent cx="5207635" cy="7550538"/>
            <wp:effectExtent l="0" t="0" r="0" b="0"/>
            <wp:docPr id="16" name="图片 16" descr="../Email公证材料/离婚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Email公证材料/离婚证/图层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15" cy="75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4AC1" w14:textId="497ADBDE" w:rsidR="00C7735B" w:rsidRDefault="001C6B80" w:rsidP="00046DCD">
      <w:pPr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</w:t>
      </w:r>
      <w:r w:rsidR="00C7735B" w:rsidRPr="00C7735B">
        <w:rPr>
          <w:rFonts w:hint="eastAsia"/>
          <w:color w:val="000000" w:themeColor="text1"/>
          <w:lang w:val="en-US"/>
        </w:rPr>
        <w:t>离婚证</w:t>
      </w:r>
      <w:r w:rsidR="00C7735B">
        <w:rPr>
          <w:rFonts w:hint="eastAsia"/>
          <w:color w:val="000000" w:themeColor="text1"/>
          <w:lang w:val="en-US"/>
        </w:rPr>
        <w:t>1</w:t>
      </w:r>
    </w:p>
    <w:p w14:paraId="0951B762" w14:textId="77777777" w:rsidR="001C6B80" w:rsidRDefault="001C6B80" w:rsidP="00046DCD">
      <w:pPr>
        <w:jc w:val="center"/>
        <w:rPr>
          <w:color w:val="000000" w:themeColor="text1"/>
          <w:lang w:val="en-US"/>
        </w:rPr>
      </w:pPr>
    </w:p>
    <w:p w14:paraId="1EF4D503" w14:textId="4DCF4F1E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61AFA1CE" wp14:editId="05F392D8">
            <wp:extent cx="5321935" cy="7705378"/>
            <wp:effectExtent l="0" t="0" r="12065" b="0"/>
            <wp:docPr id="17" name="图片 17" descr="../Email公证材料/离婚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Email公证材料/离婚证/图层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8" cy="7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5895" w14:textId="3318A780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2</w:t>
      </w:r>
    </w:p>
    <w:p w14:paraId="550C7FD4" w14:textId="77777777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</w:p>
    <w:p w14:paraId="5B90CA65" w14:textId="4A7112E1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1E5B985C" wp14:editId="39FD6D82">
            <wp:extent cx="5334635" cy="7708004"/>
            <wp:effectExtent l="0" t="0" r="0" b="0"/>
            <wp:docPr id="18" name="图片 18" descr="../Email公证材料/离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Email公证材料/离婚证/图层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1" cy="77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604" w14:textId="43EB6DB7" w:rsidR="00CE3FDA" w:rsidRPr="00C7735B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3</w:t>
      </w:r>
    </w:p>
    <w:p w14:paraId="7E6D9990" w14:textId="77777777" w:rsidR="00991E1C" w:rsidRPr="00991E1C" w:rsidRDefault="00991E1C" w:rsidP="00991E1C">
      <w:pPr>
        <w:rPr>
          <w:b/>
          <w:color w:val="FF0000"/>
          <w:lang w:val="en-US"/>
        </w:rPr>
      </w:pPr>
    </w:p>
    <w:p w14:paraId="04E91A6D" w14:textId="77777777" w:rsidR="0096390D" w:rsidRPr="00991E1C" w:rsidRDefault="0096390D" w:rsidP="0096390D">
      <w:pPr>
        <w:spacing w:after="200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1E17EED8" wp14:editId="17328ACB">
            <wp:extent cx="6008557" cy="8003540"/>
            <wp:effectExtent l="0" t="0" r="11430" b="0"/>
            <wp:docPr id="2" name="图片 2" descr="../Email公证材料/离婚证/img2167772759279391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mail公证材料/离婚证/img21677727592793914im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88" cy="80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814A" w14:textId="77777777" w:rsidR="0096390D" w:rsidRDefault="0096390D" w:rsidP="0096390D">
      <w:pPr>
        <w:jc w:val="center"/>
      </w:pPr>
      <w:r>
        <w:rPr>
          <w:rFonts w:hint="eastAsia"/>
        </w:rPr>
        <w:t>离婚协议书</w:t>
      </w:r>
    </w:p>
    <w:p w14:paraId="1E92986A" w14:textId="77777777" w:rsidR="00490E33" w:rsidRPr="0096390D" w:rsidRDefault="00490E33" w:rsidP="007A2C25">
      <w:pPr>
        <w:jc w:val="center"/>
      </w:pPr>
    </w:p>
    <w:p w14:paraId="07F1EDFE" w14:textId="2A9DB661" w:rsidR="00EA5DD8" w:rsidRDefault="00551EF0" w:rsidP="00B10BBE">
      <w:pPr>
        <w:spacing w:after="10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F00044">
        <w:rPr>
          <w:rFonts w:hint="eastAsia"/>
        </w:rPr>
        <w:t>需要提供申请人近期同版二寸彩色免冠证件照</w:t>
      </w:r>
      <w:r w:rsidR="00910671">
        <w:rPr>
          <w:rFonts w:hint="eastAsia"/>
        </w:rPr>
        <w:t>（背景颜色不限）</w:t>
      </w:r>
      <w:r w:rsidR="00910671">
        <w:rPr>
          <w:rFonts w:hint="eastAsia"/>
        </w:rPr>
        <w:t>n+1</w:t>
      </w:r>
      <w:r w:rsidR="00910671">
        <w:rPr>
          <w:rFonts w:hint="eastAsia"/>
        </w:rPr>
        <w:t>张</w:t>
      </w:r>
      <w:r>
        <w:rPr>
          <w:rFonts w:hint="eastAsia"/>
        </w:rPr>
        <w:t>。</w:t>
      </w:r>
      <w:r w:rsidR="00F51AD8">
        <w:rPr>
          <w:rFonts w:hint="eastAsia"/>
        </w:rPr>
        <w:t>（</w:t>
      </w:r>
      <w:r w:rsidR="000B2B44">
        <w:rPr>
          <w:rFonts w:hint="eastAsia"/>
        </w:rPr>
        <w:t>样图如下</w:t>
      </w:r>
      <w:r w:rsidR="00F51AD8">
        <w:rPr>
          <w:rFonts w:hint="eastAsia"/>
        </w:rPr>
        <w:t>）</w:t>
      </w:r>
    </w:p>
    <w:p w14:paraId="1FCFD3F4" w14:textId="6BAD5941" w:rsidR="00DD0557" w:rsidRPr="00B10BBE" w:rsidRDefault="00B10BBE" w:rsidP="00461A58">
      <w:pPr>
        <w:rPr>
          <w:color w:val="FF0000"/>
        </w:rPr>
      </w:pPr>
      <w:r w:rsidRPr="00B10BBE">
        <w:rPr>
          <w:rFonts w:hint="eastAsia"/>
          <w:color w:val="FF0000"/>
        </w:rPr>
        <w:t>「</w:t>
      </w:r>
      <w:r>
        <w:rPr>
          <w:rFonts w:hint="eastAsia"/>
          <w:color w:val="FF0000"/>
        </w:rPr>
        <w:t>若您</w:t>
      </w:r>
      <w:r w:rsidR="00DD0557" w:rsidRPr="00B10BBE">
        <w:rPr>
          <w:color w:val="FF0000"/>
        </w:rPr>
        <w:t>提供电子版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寸照片，</w:t>
      </w:r>
      <w:r w:rsidR="00DD0557" w:rsidRPr="00B10BBE">
        <w:rPr>
          <w:color w:val="FF0000"/>
        </w:rPr>
        <w:t>需要</w:t>
      </w:r>
      <w:r>
        <w:rPr>
          <w:rFonts w:hint="eastAsia"/>
          <w:color w:val="FF0000"/>
        </w:rPr>
        <w:t>加收</w:t>
      </w:r>
      <w:r w:rsidR="00DD0557" w:rsidRPr="00B10BBE">
        <w:rPr>
          <w:color w:val="FF0000"/>
        </w:rPr>
        <w:t>２０元人民币洗照片，或者</w:t>
      </w:r>
      <w:r>
        <w:rPr>
          <w:rFonts w:hint="eastAsia"/>
          <w:color w:val="FF0000"/>
        </w:rPr>
        <w:t>您可以</w:t>
      </w:r>
      <w:r>
        <w:rPr>
          <w:color w:val="FF0000"/>
        </w:rPr>
        <w:t>自己打印</w:t>
      </w:r>
      <w:r w:rsidR="00DD0557" w:rsidRPr="00B10BBE">
        <w:rPr>
          <w:color w:val="FF0000"/>
        </w:rPr>
        <w:t>照片快递到公证处</w:t>
      </w:r>
      <w:r>
        <w:rPr>
          <w:rFonts w:hint="eastAsia"/>
          <w:color w:val="FF0000"/>
        </w:rPr>
        <w:t>，具体地址请与客服联系，客服电话：</w:t>
      </w:r>
      <w:r w:rsidRPr="00B10BBE">
        <w:rPr>
          <w:color w:val="000000" w:themeColor="text1"/>
        </w:rPr>
        <w:t>400-821-9388</w:t>
      </w:r>
      <w:r w:rsidRPr="00B10BBE">
        <w:rPr>
          <w:rFonts w:hint="eastAsia"/>
          <w:color w:val="FF0000"/>
        </w:rPr>
        <w:t>」</w:t>
      </w:r>
    </w:p>
    <w:p w14:paraId="13FB396D" w14:textId="07951C5B" w:rsidR="00CC093A" w:rsidRDefault="00CC093A" w:rsidP="00CC093A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7E6D79D7" wp14:editId="0C2EE3E6">
            <wp:extent cx="2121535" cy="2946578"/>
            <wp:effectExtent l="0" t="0" r="12065" b="0"/>
            <wp:docPr id="15" name="图片 15" descr="../Email公证材料/身份证/138139358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Email公证材料/身份证/13813935889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56" cy="30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712C" w14:textId="058DBD30" w:rsidR="003F3990" w:rsidRPr="00EA5DD8" w:rsidRDefault="00CC093A" w:rsidP="00B271FF">
      <w:pPr>
        <w:jc w:val="center"/>
        <w:rPr>
          <w:lang w:val="en-US"/>
        </w:rPr>
      </w:pPr>
      <w:r>
        <w:rPr>
          <w:rFonts w:hint="eastAsia"/>
          <w:lang w:val="en-US"/>
        </w:rPr>
        <w:t>二寸彩色免冠照片</w:t>
      </w:r>
    </w:p>
    <w:p w14:paraId="69BFED99" w14:textId="55730112" w:rsidR="00FB4612" w:rsidRDefault="003F3990" w:rsidP="00461A58">
      <w:pPr>
        <w:rPr>
          <w:lang w:val="en-US"/>
        </w:rPr>
      </w:pP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、公证员认为应当提交的其他材料。</w:t>
      </w:r>
    </w:p>
    <w:p w14:paraId="56B5087D" w14:textId="77777777" w:rsidR="001C2270" w:rsidRPr="00EA5DD8" w:rsidRDefault="001C2270" w:rsidP="00461A58">
      <w:pPr>
        <w:rPr>
          <w:lang w:val="en-US"/>
        </w:rPr>
      </w:pPr>
    </w:p>
    <w:p w14:paraId="1628173D" w14:textId="77777777" w:rsidR="00C21C17" w:rsidRDefault="00B456C1" w:rsidP="00C21C17">
      <w:pPr>
        <w:spacing w:after="0"/>
        <w:rPr>
          <w:color w:val="FF0000"/>
        </w:rPr>
      </w:pPr>
      <w:r w:rsidRPr="00C705A1">
        <w:rPr>
          <w:rFonts w:hint="eastAsia"/>
          <w:color w:val="FF0000"/>
        </w:rPr>
        <w:t>注：</w:t>
      </w:r>
      <w:r w:rsidR="00C21C17">
        <w:rPr>
          <w:rFonts w:hint="eastAsia"/>
          <w:color w:val="FF0000"/>
        </w:rPr>
        <w:t>1</w:t>
      </w:r>
      <w:r w:rsidR="00C21C17">
        <w:rPr>
          <w:rFonts w:hint="eastAsia"/>
          <w:color w:val="FF0000"/>
        </w:rPr>
        <w:t>、生父母任何一方死亡，需要提供公安机关出具的死亡证明。</w:t>
      </w:r>
    </w:p>
    <w:p w14:paraId="72B195D5" w14:textId="0D779ECE" w:rsidR="000D23C5" w:rsidRDefault="002D0715" w:rsidP="002D0715">
      <w:pPr>
        <w:spacing w:after="0"/>
        <w:ind w:left="460"/>
        <w:rPr>
          <w:color w:val="FF0000"/>
        </w:rPr>
      </w:pPr>
      <w:r>
        <w:rPr>
          <w:rFonts w:hint="eastAsia"/>
          <w:color w:val="FF0000"/>
        </w:rPr>
        <w:t>2</w:t>
      </w:r>
      <w:r w:rsidR="000D23C5"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90</w:t>
      </w:r>
      <w:r>
        <w:rPr>
          <w:rFonts w:hint="eastAsia"/>
          <w:color w:val="FF0000"/>
        </w:rPr>
        <w:t>后的小孩遗失出生证的，需要到医院补领；</w:t>
      </w:r>
      <w:r>
        <w:rPr>
          <w:rFonts w:hint="eastAsia"/>
          <w:color w:val="FF0000"/>
        </w:rPr>
        <w:t>60/70</w:t>
      </w:r>
      <w:r>
        <w:rPr>
          <w:rFonts w:hint="eastAsia"/>
          <w:color w:val="FF0000"/>
        </w:rPr>
        <w:t>年代生人如无出生证／独生子女证的，提供人事档案；</w:t>
      </w:r>
    </w:p>
    <w:p w14:paraId="03BACFCA" w14:textId="2BF55426" w:rsidR="00760F6F" w:rsidRPr="00760F6F" w:rsidRDefault="00760F6F" w:rsidP="00760F6F">
      <w:pPr>
        <w:spacing w:after="0"/>
        <w:ind w:firstLine="459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</w:t>
      </w:r>
      <w:r w:rsidRPr="00903716">
        <w:rPr>
          <w:color w:val="FF0000"/>
        </w:rPr>
        <w:t>请当事人确认</w:t>
      </w:r>
      <w:r w:rsidRPr="00760F6F">
        <w:rPr>
          <w:color w:val="FF0000"/>
        </w:rPr>
        <w:t>出生医学证明上</w:t>
      </w:r>
      <w:r w:rsidRPr="00903716">
        <w:rPr>
          <w:color w:val="FF0000"/>
        </w:rPr>
        <w:t>红色公章</w:t>
      </w:r>
      <w:r>
        <w:rPr>
          <w:rFonts w:hint="eastAsia"/>
          <w:color w:val="FF0000"/>
        </w:rPr>
        <w:t>并</w:t>
      </w:r>
      <w:r w:rsidRPr="00903716">
        <w:rPr>
          <w:color w:val="FF0000"/>
        </w:rPr>
        <w:t>签名</w:t>
      </w:r>
      <w:r>
        <w:rPr>
          <w:rFonts w:hint="eastAsia"/>
          <w:color w:val="FF0000"/>
        </w:rPr>
        <w:t>。</w:t>
      </w:r>
    </w:p>
    <w:p w14:paraId="66E252FB" w14:textId="3353B747" w:rsidR="00B456C1" w:rsidRPr="00C705A1" w:rsidRDefault="00760F6F" w:rsidP="00C21C17">
      <w:pPr>
        <w:ind w:left="460"/>
        <w:rPr>
          <w:color w:val="FF0000"/>
        </w:rPr>
      </w:pPr>
      <w:r>
        <w:rPr>
          <w:rFonts w:hint="eastAsia"/>
          <w:color w:val="FF0000"/>
        </w:rPr>
        <w:t>4</w:t>
      </w:r>
      <w:r w:rsidR="00C21C17">
        <w:rPr>
          <w:rFonts w:hint="eastAsia"/>
          <w:color w:val="FF0000"/>
        </w:rPr>
        <w:t>、</w:t>
      </w:r>
      <w:r w:rsidR="00B456C1" w:rsidRPr="00C705A1">
        <w:rPr>
          <w:rFonts w:hint="eastAsia"/>
          <w:color w:val="FF0000"/>
        </w:rPr>
        <w:t>请将材料图片</w:t>
      </w:r>
      <w:r w:rsidR="00B456C1" w:rsidRPr="00C705A1">
        <w:rPr>
          <w:rFonts w:hint="eastAsia"/>
          <w:color w:val="FF0000"/>
        </w:rPr>
        <w:t>1:1</w:t>
      </w:r>
      <w:r w:rsidR="00B456C1" w:rsidRPr="00C705A1">
        <w:rPr>
          <w:rFonts w:hint="eastAsia"/>
          <w:color w:val="FF0000"/>
        </w:rPr>
        <w:t>扫描成</w:t>
      </w:r>
      <w:r w:rsidR="00B456C1" w:rsidRPr="00C705A1">
        <w:rPr>
          <w:rFonts w:hint="eastAsia"/>
          <w:color w:val="FF0000"/>
        </w:rPr>
        <w:t>jpeg</w:t>
      </w:r>
      <w:r w:rsidR="00B456C1" w:rsidRPr="00C705A1">
        <w:rPr>
          <w:rFonts w:hint="eastAsia"/>
          <w:color w:val="FF0000"/>
        </w:rPr>
        <w:t>格式，并按内容顺序简单命名，存放在一个文件夹内上</w:t>
      </w:r>
      <w:r w:rsidR="00C21C17">
        <w:rPr>
          <w:rFonts w:hint="eastAsia"/>
          <w:color w:val="FF0000"/>
        </w:rPr>
        <w:t xml:space="preserve"> </w:t>
      </w:r>
      <w:r w:rsidR="00B456C1" w:rsidRPr="00C705A1">
        <w:rPr>
          <w:rFonts w:hint="eastAsia"/>
          <w:color w:val="FF0000"/>
        </w:rPr>
        <w:t>传。</w:t>
      </w:r>
    </w:p>
    <w:sectPr w:rsidR="00B456C1" w:rsidRPr="00C705A1">
      <w:footerReference w:type="default" r:id="rId25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C4C83" w14:textId="77777777" w:rsidR="008D21C2" w:rsidRDefault="008D21C2">
      <w:pPr>
        <w:spacing w:after="0" w:line="240" w:lineRule="auto"/>
      </w:pPr>
      <w:r>
        <w:separator/>
      </w:r>
    </w:p>
  </w:endnote>
  <w:endnote w:type="continuationSeparator" w:id="0">
    <w:p w14:paraId="1D1FA2A2" w14:textId="77777777" w:rsidR="008D21C2" w:rsidRDefault="008D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9D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D3F29" w14:textId="77777777" w:rsidR="008D21C2" w:rsidRDefault="008D21C2">
      <w:pPr>
        <w:spacing w:after="0" w:line="240" w:lineRule="auto"/>
      </w:pPr>
      <w:r>
        <w:separator/>
      </w:r>
    </w:p>
  </w:footnote>
  <w:footnote w:type="continuationSeparator" w:id="0">
    <w:p w14:paraId="771CA002" w14:textId="77777777" w:rsidR="008D21C2" w:rsidRDefault="008D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5B3E"/>
    <w:rsid w:val="00007385"/>
    <w:rsid w:val="00010543"/>
    <w:rsid w:val="000128EB"/>
    <w:rsid w:val="00046DCD"/>
    <w:rsid w:val="000524D2"/>
    <w:rsid w:val="000679D8"/>
    <w:rsid w:val="000A3163"/>
    <w:rsid w:val="000A5D8F"/>
    <w:rsid w:val="000B1F97"/>
    <w:rsid w:val="000B2B44"/>
    <w:rsid w:val="000C394F"/>
    <w:rsid w:val="000D23C5"/>
    <w:rsid w:val="000D600D"/>
    <w:rsid w:val="000F2EA6"/>
    <w:rsid w:val="00132720"/>
    <w:rsid w:val="00151C40"/>
    <w:rsid w:val="001527BB"/>
    <w:rsid w:val="00173AA8"/>
    <w:rsid w:val="00197377"/>
    <w:rsid w:val="001A2665"/>
    <w:rsid w:val="001C2270"/>
    <w:rsid w:val="001C49B1"/>
    <w:rsid w:val="001C6B80"/>
    <w:rsid w:val="001D6C96"/>
    <w:rsid w:val="001F49FB"/>
    <w:rsid w:val="002156A1"/>
    <w:rsid w:val="002303AE"/>
    <w:rsid w:val="00232C6D"/>
    <w:rsid w:val="00263CC2"/>
    <w:rsid w:val="0028440E"/>
    <w:rsid w:val="0029020A"/>
    <w:rsid w:val="00292C3F"/>
    <w:rsid w:val="002B3DD8"/>
    <w:rsid w:val="002D05FA"/>
    <w:rsid w:val="002D0715"/>
    <w:rsid w:val="002E3EC8"/>
    <w:rsid w:val="00334E3E"/>
    <w:rsid w:val="00355D8C"/>
    <w:rsid w:val="00362B88"/>
    <w:rsid w:val="003A3B78"/>
    <w:rsid w:val="003F19D6"/>
    <w:rsid w:val="003F3990"/>
    <w:rsid w:val="004173E3"/>
    <w:rsid w:val="004522F4"/>
    <w:rsid w:val="00455F28"/>
    <w:rsid w:val="00461A58"/>
    <w:rsid w:val="00462E3D"/>
    <w:rsid w:val="004753F3"/>
    <w:rsid w:val="00490E33"/>
    <w:rsid w:val="004B0CC2"/>
    <w:rsid w:val="004B434A"/>
    <w:rsid w:val="004D13A4"/>
    <w:rsid w:val="004F7E1E"/>
    <w:rsid w:val="00523A88"/>
    <w:rsid w:val="005365AF"/>
    <w:rsid w:val="0054123C"/>
    <w:rsid w:val="00550698"/>
    <w:rsid w:val="00551EF0"/>
    <w:rsid w:val="0058379B"/>
    <w:rsid w:val="00585F7F"/>
    <w:rsid w:val="005C6F83"/>
    <w:rsid w:val="005E12CC"/>
    <w:rsid w:val="005E1900"/>
    <w:rsid w:val="005F201D"/>
    <w:rsid w:val="00644574"/>
    <w:rsid w:val="00693BD5"/>
    <w:rsid w:val="006C50E3"/>
    <w:rsid w:val="006C65F1"/>
    <w:rsid w:val="006E792B"/>
    <w:rsid w:val="007139D3"/>
    <w:rsid w:val="00723D93"/>
    <w:rsid w:val="00725707"/>
    <w:rsid w:val="00731638"/>
    <w:rsid w:val="007453BD"/>
    <w:rsid w:val="00760F6F"/>
    <w:rsid w:val="007A2C25"/>
    <w:rsid w:val="007B3C8D"/>
    <w:rsid w:val="007E4915"/>
    <w:rsid w:val="007F1379"/>
    <w:rsid w:val="00803CAD"/>
    <w:rsid w:val="00814527"/>
    <w:rsid w:val="00835B0B"/>
    <w:rsid w:val="0085352B"/>
    <w:rsid w:val="00861D4B"/>
    <w:rsid w:val="00874E1C"/>
    <w:rsid w:val="00883A6E"/>
    <w:rsid w:val="00896F54"/>
    <w:rsid w:val="008A24B3"/>
    <w:rsid w:val="008C0E75"/>
    <w:rsid w:val="008D21C2"/>
    <w:rsid w:val="008E17EA"/>
    <w:rsid w:val="009037BB"/>
    <w:rsid w:val="00910671"/>
    <w:rsid w:val="009167DB"/>
    <w:rsid w:val="009355FC"/>
    <w:rsid w:val="0096390D"/>
    <w:rsid w:val="00991E1C"/>
    <w:rsid w:val="0099527E"/>
    <w:rsid w:val="00997B71"/>
    <w:rsid w:val="009C6CEA"/>
    <w:rsid w:val="009D5599"/>
    <w:rsid w:val="00A33C04"/>
    <w:rsid w:val="00A457A6"/>
    <w:rsid w:val="00A5221D"/>
    <w:rsid w:val="00A552A4"/>
    <w:rsid w:val="00A61596"/>
    <w:rsid w:val="00A62ACE"/>
    <w:rsid w:val="00A8372B"/>
    <w:rsid w:val="00A90DDD"/>
    <w:rsid w:val="00AB1E68"/>
    <w:rsid w:val="00AB31F6"/>
    <w:rsid w:val="00AE5A4B"/>
    <w:rsid w:val="00AF217A"/>
    <w:rsid w:val="00B003B6"/>
    <w:rsid w:val="00B10BBE"/>
    <w:rsid w:val="00B15499"/>
    <w:rsid w:val="00B271FF"/>
    <w:rsid w:val="00B429D0"/>
    <w:rsid w:val="00B456C1"/>
    <w:rsid w:val="00B57635"/>
    <w:rsid w:val="00B67FDE"/>
    <w:rsid w:val="00B960BD"/>
    <w:rsid w:val="00BA50BA"/>
    <w:rsid w:val="00BD0653"/>
    <w:rsid w:val="00C01480"/>
    <w:rsid w:val="00C1288E"/>
    <w:rsid w:val="00C21C17"/>
    <w:rsid w:val="00C24A33"/>
    <w:rsid w:val="00C61AAC"/>
    <w:rsid w:val="00C63398"/>
    <w:rsid w:val="00C705A1"/>
    <w:rsid w:val="00C7735B"/>
    <w:rsid w:val="00CC093A"/>
    <w:rsid w:val="00CE3FDA"/>
    <w:rsid w:val="00D6650C"/>
    <w:rsid w:val="00D822A8"/>
    <w:rsid w:val="00DC6116"/>
    <w:rsid w:val="00DD0557"/>
    <w:rsid w:val="00E23E42"/>
    <w:rsid w:val="00E31ADC"/>
    <w:rsid w:val="00E60681"/>
    <w:rsid w:val="00EA5DD8"/>
    <w:rsid w:val="00EB7910"/>
    <w:rsid w:val="00EC3004"/>
    <w:rsid w:val="00ED4A11"/>
    <w:rsid w:val="00EE7671"/>
    <w:rsid w:val="00EF13E6"/>
    <w:rsid w:val="00EF4AEE"/>
    <w:rsid w:val="00F00044"/>
    <w:rsid w:val="00F10009"/>
    <w:rsid w:val="00F110E4"/>
    <w:rsid w:val="00F305F4"/>
    <w:rsid w:val="00F378C1"/>
    <w:rsid w:val="00F51AD8"/>
    <w:rsid w:val="00FB4612"/>
    <w:rsid w:val="00FD769A"/>
    <w:rsid w:val="00FD76DA"/>
    <w:rsid w:val="00FE55A1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5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13</TotalTime>
  <Pages>21</Pages>
  <Words>108</Words>
  <Characters>621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11</cp:revision>
  <cp:lastPrinted>2016-12-28T06:11:00Z</cp:lastPrinted>
  <dcterms:created xsi:type="dcterms:W3CDTF">2016-12-28T06:11:00Z</dcterms:created>
  <dcterms:modified xsi:type="dcterms:W3CDTF">2016-12-29T02:53:00Z</dcterms:modified>
</cp:coreProperties>
</file>