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4E42" w14:textId="6E9EBFAF" w:rsidR="00F110E4" w:rsidRPr="00A5221D" w:rsidRDefault="00CA16A9">
      <w:pPr>
        <w:pStyle w:val="a3"/>
        <w:rPr>
          <w:sz w:val="48"/>
          <w:szCs w:val="48"/>
        </w:rPr>
      </w:pPr>
      <w:r>
        <w:rPr>
          <w:rFonts w:hint="eastAsia"/>
          <w:sz w:val="48"/>
          <w:szCs w:val="48"/>
        </w:rPr>
        <w:t>结婚</w:t>
      </w:r>
      <w:r w:rsidR="00F5698B">
        <w:rPr>
          <w:rFonts w:hint="eastAsia"/>
          <w:sz w:val="48"/>
          <w:szCs w:val="48"/>
        </w:rPr>
        <w:t>证</w:t>
      </w:r>
      <w:r w:rsidR="001F49FB" w:rsidRPr="00A5221D">
        <w:rPr>
          <w:rFonts w:hint="eastAsia"/>
          <w:sz w:val="48"/>
          <w:szCs w:val="48"/>
        </w:rPr>
        <w:t>公证</w:t>
      </w:r>
    </w:p>
    <w:p w14:paraId="3664287F" w14:textId="77777777" w:rsidR="00F110E4" w:rsidRPr="00A5221D" w:rsidRDefault="009037BB">
      <w:pPr>
        <w:pStyle w:val="1"/>
        <w:rPr>
          <w:sz w:val="32"/>
        </w:rPr>
      </w:pPr>
      <w:r w:rsidRPr="00A5221D">
        <w:rPr>
          <w:rFonts w:hint="eastAsia"/>
          <w:sz w:val="32"/>
        </w:rPr>
        <w:t>所需材料</w:t>
      </w:r>
    </w:p>
    <w:p w14:paraId="2EE572AB" w14:textId="51E577D8" w:rsidR="00C24A33" w:rsidRPr="000C394F" w:rsidRDefault="009037BB" w:rsidP="009037BB">
      <w:pPr>
        <w:rPr>
          <w:lang w:val="en-US"/>
        </w:rPr>
      </w:pPr>
      <w:r>
        <w:rPr>
          <w:rFonts w:hint="eastAsia"/>
        </w:rPr>
        <w:t>1</w:t>
      </w:r>
      <w:r>
        <w:rPr>
          <w:rFonts w:hint="eastAsia"/>
        </w:rPr>
        <w:t>、申请人的有效身份证件。</w:t>
      </w:r>
      <w:r w:rsidR="00C24A33">
        <w:rPr>
          <w:rFonts w:hint="eastAsia"/>
        </w:rPr>
        <w:t>（注：需身份证正反面清晰</w:t>
      </w:r>
      <w:r w:rsidR="007453BD">
        <w:rPr>
          <w:rFonts w:hint="eastAsia"/>
        </w:rPr>
        <w:t>1:1</w:t>
      </w:r>
      <w:r w:rsidR="00C24A33">
        <w:rPr>
          <w:rFonts w:hint="eastAsia"/>
        </w:rPr>
        <w:t>彩色扫描件，样图如下）</w:t>
      </w:r>
    </w:p>
    <w:p w14:paraId="336CC88A" w14:textId="1D4FCEB0" w:rsidR="00F110E4" w:rsidRDefault="00865E29" w:rsidP="00A5221D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 wp14:anchorId="7B8C7553" wp14:editId="6A6B836F">
            <wp:extent cx="4763135" cy="3013221"/>
            <wp:effectExtent l="0" t="0" r="12065" b="9525"/>
            <wp:docPr id="31" name="图片 31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155F" w14:textId="050E541C" w:rsidR="00F110E4" w:rsidRDefault="00FE55A1" w:rsidP="00A5221D">
      <w:pPr>
        <w:spacing w:after="200" w:line="240" w:lineRule="atLeast"/>
        <w:jc w:val="center"/>
      </w:pPr>
      <w:r>
        <w:rPr>
          <w:rFonts w:hint="eastAsia"/>
        </w:rPr>
        <w:t>身份证正面</w:t>
      </w:r>
    </w:p>
    <w:p w14:paraId="2BD907AB" w14:textId="128C644F" w:rsidR="004B434A" w:rsidRPr="00644574" w:rsidRDefault="00865E29" w:rsidP="00A5221D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04607A" wp14:editId="243EA6A9">
            <wp:extent cx="4750435" cy="3020454"/>
            <wp:effectExtent l="0" t="0" r="0" b="2540"/>
            <wp:docPr id="32" name="图片 32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7" cy="3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4998" w14:textId="234E2AB5" w:rsidR="004B434A" w:rsidRDefault="004B434A" w:rsidP="00A5221D">
      <w:pPr>
        <w:spacing w:after="200"/>
        <w:jc w:val="center"/>
      </w:pPr>
      <w:r>
        <w:rPr>
          <w:rFonts w:hint="eastAsia"/>
        </w:rPr>
        <w:t>身份证反面</w:t>
      </w:r>
    </w:p>
    <w:p w14:paraId="6A6A15E5" w14:textId="77777777" w:rsidR="00C50095" w:rsidRPr="003F19D6" w:rsidRDefault="00C50095" w:rsidP="0082609E">
      <w:pPr>
        <w:rPr>
          <w:b/>
          <w:lang w:val="en-US"/>
        </w:rPr>
      </w:pPr>
    </w:p>
    <w:p w14:paraId="03030312" w14:textId="20B2AF7D" w:rsidR="00551EF0" w:rsidRPr="008A5D7D" w:rsidRDefault="00DC6291" w:rsidP="00644574">
      <w:pPr>
        <w:rPr>
          <w:lang w:val="en-US"/>
        </w:rPr>
      </w:pPr>
      <w:r>
        <w:rPr>
          <w:rFonts w:hint="eastAsia"/>
        </w:rPr>
        <w:lastRenderedPageBreak/>
        <w:t>2</w:t>
      </w:r>
      <w:r w:rsidR="00551EF0">
        <w:rPr>
          <w:rFonts w:hint="eastAsia"/>
        </w:rPr>
        <w:t>、</w:t>
      </w:r>
      <w:r w:rsidR="009122E8">
        <w:rPr>
          <w:rFonts w:hint="eastAsia"/>
        </w:rPr>
        <w:t>申请人的《居民</w:t>
      </w:r>
      <w:r w:rsidR="006D7C47">
        <w:rPr>
          <w:rFonts w:hint="eastAsia"/>
        </w:rPr>
        <w:t>户口簿</w:t>
      </w:r>
      <w:r w:rsidR="009122E8">
        <w:rPr>
          <w:rFonts w:hint="eastAsia"/>
        </w:rPr>
        <w:t>》</w:t>
      </w:r>
      <w:r w:rsidR="00551EF0">
        <w:rPr>
          <w:rFonts w:hint="eastAsia"/>
        </w:rPr>
        <w:t>。（</w:t>
      </w:r>
      <w:r w:rsidR="006D7C47">
        <w:rPr>
          <w:rFonts w:hint="eastAsia"/>
        </w:rPr>
        <w:t>需户口簿全本清晰</w:t>
      </w:r>
      <w:r w:rsidR="006D7C47">
        <w:rPr>
          <w:rFonts w:hint="eastAsia"/>
        </w:rPr>
        <w:t>1:1</w:t>
      </w:r>
      <w:r w:rsidR="006D7C47">
        <w:rPr>
          <w:rFonts w:hint="eastAsia"/>
        </w:rPr>
        <w:t>扫描件，</w:t>
      </w:r>
      <w:r w:rsidR="00551EF0">
        <w:rPr>
          <w:rFonts w:hint="eastAsia"/>
        </w:rPr>
        <w:t>样图如下）</w:t>
      </w:r>
    </w:p>
    <w:p w14:paraId="5EB300CF" w14:textId="7053340E" w:rsidR="004975BD" w:rsidRDefault="00A91176" w:rsidP="004975BD">
      <w:pPr>
        <w:spacing w:after="200"/>
        <w:jc w:val="center"/>
      </w:pPr>
      <w:r>
        <w:rPr>
          <w:noProof/>
          <w:lang w:val="en-US"/>
        </w:rPr>
        <w:drawing>
          <wp:inline distT="0" distB="0" distL="0" distR="0" wp14:anchorId="67B1895C" wp14:editId="67BA476E">
            <wp:extent cx="5258435" cy="7567016"/>
            <wp:effectExtent l="0" t="0" r="0" b="2540"/>
            <wp:docPr id="35" name="图片 35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DE5E" w14:textId="77777777" w:rsidR="004975BD" w:rsidRDefault="004975BD" w:rsidP="004975BD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7E897577" w14:textId="17BCFC3D" w:rsidR="004975BD" w:rsidRDefault="003C428D" w:rsidP="004975B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B1B7D2A" wp14:editId="239EA216">
            <wp:extent cx="5402924" cy="7774940"/>
            <wp:effectExtent l="0" t="0" r="7620" b="0"/>
            <wp:docPr id="36" name="图片 36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54B5" w14:textId="77777777" w:rsidR="004975BD" w:rsidRDefault="004975BD" w:rsidP="004975BD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28FA94F9" w14:textId="4F894CBA" w:rsidR="004975BD" w:rsidRDefault="003C428D" w:rsidP="004975B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DD0D15C" wp14:editId="62AADA65">
            <wp:extent cx="5360035" cy="7939131"/>
            <wp:effectExtent l="0" t="0" r="0" b="11430"/>
            <wp:docPr id="37" name="图片 37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D99E" w14:textId="77777777" w:rsidR="004975BD" w:rsidRDefault="004975BD" w:rsidP="004975B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03764EFB" w14:textId="77777777" w:rsidR="004975BD" w:rsidRDefault="004975BD" w:rsidP="004975BD">
      <w:pPr>
        <w:jc w:val="center"/>
        <w:rPr>
          <w:b/>
          <w:lang w:val="en-US"/>
        </w:rPr>
      </w:pPr>
    </w:p>
    <w:p w14:paraId="6CC098B8" w14:textId="7560D484" w:rsidR="004975BD" w:rsidRDefault="006E4D2F" w:rsidP="004975B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C107B1F" wp14:editId="5368C52B">
            <wp:extent cx="5254725" cy="7546340"/>
            <wp:effectExtent l="0" t="0" r="3175" b="0"/>
            <wp:docPr id="39" name="图片 39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CB1F" w14:textId="77777777" w:rsidR="004975BD" w:rsidRDefault="004975BD" w:rsidP="004975B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49AA604F" w14:textId="77777777" w:rsidR="00083B40" w:rsidRDefault="00083B40" w:rsidP="007A2C25">
      <w:pPr>
        <w:jc w:val="center"/>
      </w:pPr>
    </w:p>
    <w:p w14:paraId="3386E167" w14:textId="77777777" w:rsidR="00DC6291" w:rsidRDefault="00DC6291" w:rsidP="007A2C25">
      <w:pPr>
        <w:jc w:val="center"/>
      </w:pPr>
    </w:p>
    <w:p w14:paraId="677DF9AF" w14:textId="77777777" w:rsidR="00DC6291" w:rsidRDefault="00DC6291" w:rsidP="00DC6291">
      <w:r>
        <w:rPr>
          <w:rFonts w:hint="eastAsia"/>
        </w:rPr>
        <w:lastRenderedPageBreak/>
        <w:t>3</w:t>
      </w:r>
      <w:r>
        <w:rPr>
          <w:rFonts w:hint="eastAsia"/>
        </w:rPr>
        <w:t>、申请人的结婚证。（注：需结婚证全本清晰</w:t>
      </w:r>
      <w:r>
        <w:rPr>
          <w:rFonts w:hint="eastAsia"/>
        </w:rPr>
        <w:t>1:1</w:t>
      </w:r>
      <w:r>
        <w:rPr>
          <w:rFonts w:hint="eastAsia"/>
        </w:rPr>
        <w:t>扫描件，样图如下）</w:t>
      </w:r>
    </w:p>
    <w:p w14:paraId="66E089AF" w14:textId="77777777" w:rsidR="00DC6291" w:rsidRPr="000E476B" w:rsidRDefault="00DC6291" w:rsidP="00DC6291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75650164" wp14:editId="3EF3484C">
            <wp:extent cx="4877435" cy="7018749"/>
            <wp:effectExtent l="0" t="0" r="0" b="0"/>
            <wp:docPr id="26" name="图片 26" descr="Email公证材料/结婚证/图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公证材料/结婚证/图层-1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48" cy="7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F9FB" w14:textId="77777777" w:rsidR="00DC6291" w:rsidRDefault="00DC6291" w:rsidP="00DC6291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1</w:t>
      </w:r>
    </w:p>
    <w:p w14:paraId="0C98F23F" w14:textId="77777777" w:rsidR="00DC6291" w:rsidRDefault="00DC6291" w:rsidP="00DC6291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162965E7" wp14:editId="4D36FDAC">
            <wp:extent cx="4825620" cy="7015480"/>
            <wp:effectExtent l="0" t="0" r="635" b="0"/>
            <wp:docPr id="27" name="图片 27" descr="Email公证材料/结婚证/图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公证材料/结婚证/图层-2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37" cy="70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2091E" w14:textId="77777777" w:rsidR="00DC6291" w:rsidRDefault="00DC6291" w:rsidP="00DC6291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2</w:t>
      </w:r>
    </w:p>
    <w:p w14:paraId="1774A083" w14:textId="77777777" w:rsidR="00DC6291" w:rsidRDefault="00DC6291" w:rsidP="00DC6291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51AE9683" wp14:editId="31D0F010">
            <wp:extent cx="4896313" cy="7089140"/>
            <wp:effectExtent l="0" t="0" r="6350" b="0"/>
            <wp:docPr id="29" name="图片 29" descr="Email公证材料/结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ail公证材料/结婚证/图层-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2" cy="70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888B" w14:textId="77777777" w:rsidR="00DC6291" w:rsidRDefault="00DC6291" w:rsidP="00DC6291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3</w:t>
      </w:r>
    </w:p>
    <w:p w14:paraId="2A093D39" w14:textId="77777777" w:rsidR="00DC6291" w:rsidRDefault="00DC6291" w:rsidP="00DC6291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79672CD" wp14:editId="21BEE5E9">
            <wp:simplePos x="0" y="0"/>
            <wp:positionH relativeFrom="column">
              <wp:posOffset>759460</wp:posOffset>
            </wp:positionH>
            <wp:positionV relativeFrom="paragraph">
              <wp:posOffset>0</wp:posOffset>
            </wp:positionV>
            <wp:extent cx="4942800" cy="7203600"/>
            <wp:effectExtent l="0" t="0" r="10795" b="10160"/>
            <wp:wrapTopAndBottom/>
            <wp:docPr id="30" name="图片 30" descr="Email公证材料/结婚证/图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ail公证材料/结婚证/图层-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E8FF2" w14:textId="77777777" w:rsidR="00DC6291" w:rsidRDefault="00DC6291" w:rsidP="00DC6291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结婚证</w:t>
      </w:r>
      <w:r>
        <w:rPr>
          <w:rFonts w:hint="eastAsia"/>
          <w:b/>
          <w:lang w:val="en-US"/>
        </w:rPr>
        <w:t>4</w:t>
      </w:r>
    </w:p>
    <w:p w14:paraId="39575B40" w14:textId="77777777" w:rsidR="00FF7CD1" w:rsidRDefault="00FF7CD1" w:rsidP="00461A58"/>
    <w:p w14:paraId="58820A60" w14:textId="77777777" w:rsidR="00DC6291" w:rsidRDefault="00DC6291" w:rsidP="00461A58"/>
    <w:p w14:paraId="6E7E06A1" w14:textId="78E8F0AD" w:rsidR="001E5B67" w:rsidRPr="00EB59F1" w:rsidRDefault="00DC6291" w:rsidP="001E5B67">
      <w:r>
        <w:rPr>
          <w:rFonts w:hint="eastAsia"/>
        </w:rPr>
        <w:lastRenderedPageBreak/>
        <w:t>4</w:t>
      </w:r>
      <w:r w:rsidR="001E5B67">
        <w:rPr>
          <w:rFonts w:hint="eastAsia"/>
        </w:rPr>
        <w:t>、公证员认为应提供的其他材料。</w:t>
      </w:r>
    </w:p>
    <w:p w14:paraId="542220A7" w14:textId="3D6D17F6" w:rsidR="00A83018" w:rsidRDefault="00B456C1" w:rsidP="00A83018">
      <w:pPr>
        <w:spacing w:after="100"/>
        <w:rPr>
          <w:color w:val="FF0000"/>
        </w:rPr>
      </w:pPr>
      <w:r w:rsidRPr="00C705A1">
        <w:rPr>
          <w:rFonts w:hint="eastAsia"/>
          <w:color w:val="FF0000"/>
        </w:rPr>
        <w:t>注：</w:t>
      </w:r>
      <w:r w:rsidR="00A83018">
        <w:rPr>
          <w:rFonts w:hint="eastAsia"/>
          <w:color w:val="FF0000"/>
        </w:rPr>
        <w:t>1</w:t>
      </w:r>
      <w:r w:rsidR="00A83018">
        <w:rPr>
          <w:rFonts w:hint="eastAsia"/>
          <w:color w:val="FF0000"/>
        </w:rPr>
        <w:t>、各国通常接受结婚证公证，但也有个别国家接受结婚公证。使用地要求办结婚公证还是</w:t>
      </w:r>
      <w:r w:rsidR="00A83018">
        <w:rPr>
          <w:rFonts w:hint="eastAsia"/>
          <w:color w:val="FF0000"/>
        </w:rPr>
        <w:t xml:space="preserve"> </w:t>
      </w:r>
      <w:r w:rsidR="00A83018">
        <w:rPr>
          <w:rFonts w:hint="eastAsia"/>
          <w:color w:val="FF0000"/>
        </w:rPr>
        <w:t>结婚证公证，请与使用地咨询后决定。</w:t>
      </w:r>
    </w:p>
    <w:p w14:paraId="15137C16" w14:textId="44CB934E" w:rsidR="00D21E33" w:rsidRDefault="00A83018" w:rsidP="00D21E33">
      <w:pPr>
        <w:ind w:firstLine="460"/>
        <w:rPr>
          <w:rFonts w:hint="eastAsia"/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</w:t>
      </w:r>
      <w:r w:rsidR="001E5B67">
        <w:rPr>
          <w:rFonts w:hint="eastAsia"/>
          <w:color w:val="FF0000"/>
        </w:rPr>
        <w:t>结婚证遗失的可到档案馆或民政局</w:t>
      </w:r>
      <w:bookmarkStart w:id="0" w:name="_GoBack"/>
      <w:bookmarkEnd w:id="0"/>
      <w:r w:rsidR="001E5B67">
        <w:rPr>
          <w:rFonts w:hint="eastAsia"/>
          <w:color w:val="FF0000"/>
        </w:rPr>
        <w:t>拉一份结婚登记档案，并盖章。</w:t>
      </w:r>
    </w:p>
    <w:p w14:paraId="66E252FB" w14:textId="154FAC15" w:rsidR="00B456C1" w:rsidRDefault="00D21E33" w:rsidP="00D21E33">
      <w:pPr>
        <w:ind w:firstLine="46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</w:t>
      </w:r>
      <w:r w:rsidR="00B456C1" w:rsidRPr="00C705A1">
        <w:rPr>
          <w:rFonts w:hint="eastAsia"/>
          <w:color w:val="FF0000"/>
        </w:rPr>
        <w:t>请将材料图片</w:t>
      </w:r>
      <w:r w:rsidR="00B456C1" w:rsidRPr="00C705A1">
        <w:rPr>
          <w:rFonts w:hint="eastAsia"/>
          <w:color w:val="FF0000"/>
        </w:rPr>
        <w:t>1:1</w:t>
      </w:r>
      <w:r w:rsidR="00B456C1" w:rsidRPr="00C705A1">
        <w:rPr>
          <w:rFonts w:hint="eastAsia"/>
          <w:color w:val="FF0000"/>
        </w:rPr>
        <w:t>扫描成</w:t>
      </w:r>
      <w:r w:rsidR="00B456C1" w:rsidRPr="00C705A1">
        <w:rPr>
          <w:rFonts w:hint="eastAsia"/>
          <w:color w:val="FF0000"/>
        </w:rPr>
        <w:t>jpeg</w:t>
      </w:r>
      <w:r w:rsidR="00B456C1" w:rsidRPr="00C705A1">
        <w:rPr>
          <w:rFonts w:hint="eastAsia"/>
          <w:color w:val="FF0000"/>
        </w:rPr>
        <w:t>格式，并按内容顺序简单命名，存放在一个文件夹内上传。</w:t>
      </w:r>
    </w:p>
    <w:p w14:paraId="3465B905" w14:textId="77777777" w:rsidR="001E5B67" w:rsidRPr="00C705A1" w:rsidRDefault="001E5B67" w:rsidP="00461A58">
      <w:pPr>
        <w:rPr>
          <w:color w:val="FF0000"/>
        </w:rPr>
      </w:pPr>
    </w:p>
    <w:sectPr w:rsidR="001E5B67" w:rsidRPr="00C705A1">
      <w:footerReference w:type="default" r:id="rId17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C0810D" w14:textId="77777777" w:rsidR="008B7D2B" w:rsidRDefault="008B7D2B">
      <w:pPr>
        <w:spacing w:after="0" w:line="240" w:lineRule="auto"/>
      </w:pPr>
      <w:r>
        <w:separator/>
      </w:r>
    </w:p>
  </w:endnote>
  <w:endnote w:type="continuationSeparator" w:id="0">
    <w:p w14:paraId="6B3DB330" w14:textId="77777777" w:rsidR="008B7D2B" w:rsidRDefault="008B7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56D8DB" w14:textId="77777777" w:rsidR="00F110E4" w:rsidRDefault="006E792B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1E3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D013E" w14:textId="77777777" w:rsidR="008B7D2B" w:rsidRDefault="008B7D2B">
      <w:pPr>
        <w:spacing w:after="0" w:line="240" w:lineRule="auto"/>
      </w:pPr>
      <w:r>
        <w:separator/>
      </w:r>
    </w:p>
  </w:footnote>
  <w:footnote w:type="continuationSeparator" w:id="0">
    <w:p w14:paraId="140638D8" w14:textId="77777777" w:rsidR="008B7D2B" w:rsidRDefault="008B7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564EE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C2"/>
    <w:rsid w:val="00007385"/>
    <w:rsid w:val="00010543"/>
    <w:rsid w:val="00026F0A"/>
    <w:rsid w:val="000524D2"/>
    <w:rsid w:val="000653A2"/>
    <w:rsid w:val="00083B40"/>
    <w:rsid w:val="000A6C06"/>
    <w:rsid w:val="000B1F97"/>
    <w:rsid w:val="000C394F"/>
    <w:rsid w:val="000D600D"/>
    <w:rsid w:val="000E476B"/>
    <w:rsid w:val="00132720"/>
    <w:rsid w:val="001527BB"/>
    <w:rsid w:val="00173AA8"/>
    <w:rsid w:val="001A2665"/>
    <w:rsid w:val="001D6C96"/>
    <w:rsid w:val="001E5B67"/>
    <w:rsid w:val="001F49FB"/>
    <w:rsid w:val="002156A1"/>
    <w:rsid w:val="00232C6D"/>
    <w:rsid w:val="00263CC2"/>
    <w:rsid w:val="0028440E"/>
    <w:rsid w:val="0029020A"/>
    <w:rsid w:val="002917C7"/>
    <w:rsid w:val="002B3DD8"/>
    <w:rsid w:val="00320D7A"/>
    <w:rsid w:val="00355D8C"/>
    <w:rsid w:val="00362B88"/>
    <w:rsid w:val="00384C52"/>
    <w:rsid w:val="003A3B78"/>
    <w:rsid w:val="003C428D"/>
    <w:rsid w:val="003F19D6"/>
    <w:rsid w:val="00412D27"/>
    <w:rsid w:val="00455F28"/>
    <w:rsid w:val="00461A58"/>
    <w:rsid w:val="00462E3D"/>
    <w:rsid w:val="00473529"/>
    <w:rsid w:val="004975BD"/>
    <w:rsid w:val="004B434A"/>
    <w:rsid w:val="004F7E1E"/>
    <w:rsid w:val="0054123C"/>
    <w:rsid w:val="00551EF0"/>
    <w:rsid w:val="00567164"/>
    <w:rsid w:val="00572906"/>
    <w:rsid w:val="0058379B"/>
    <w:rsid w:val="00585F7F"/>
    <w:rsid w:val="005A38C3"/>
    <w:rsid w:val="005C3653"/>
    <w:rsid w:val="005C6D80"/>
    <w:rsid w:val="005E1900"/>
    <w:rsid w:val="00615306"/>
    <w:rsid w:val="006168FE"/>
    <w:rsid w:val="00616D28"/>
    <w:rsid w:val="00644574"/>
    <w:rsid w:val="00676F07"/>
    <w:rsid w:val="00685FC9"/>
    <w:rsid w:val="00693BD5"/>
    <w:rsid w:val="006C50E3"/>
    <w:rsid w:val="006D7C47"/>
    <w:rsid w:val="006E4D2F"/>
    <w:rsid w:val="006E792B"/>
    <w:rsid w:val="007139D3"/>
    <w:rsid w:val="007453BD"/>
    <w:rsid w:val="00793CA3"/>
    <w:rsid w:val="007A2C25"/>
    <w:rsid w:val="007E4915"/>
    <w:rsid w:val="00803C62"/>
    <w:rsid w:val="00814527"/>
    <w:rsid w:val="0082609E"/>
    <w:rsid w:val="00861D4B"/>
    <w:rsid w:val="00865E29"/>
    <w:rsid w:val="00874E1C"/>
    <w:rsid w:val="00896F54"/>
    <w:rsid w:val="008A5D7D"/>
    <w:rsid w:val="008B7D2B"/>
    <w:rsid w:val="009037BB"/>
    <w:rsid w:val="009122E8"/>
    <w:rsid w:val="009167DB"/>
    <w:rsid w:val="009355FC"/>
    <w:rsid w:val="00956D88"/>
    <w:rsid w:val="009916AD"/>
    <w:rsid w:val="009D0520"/>
    <w:rsid w:val="009D5599"/>
    <w:rsid w:val="00A5221D"/>
    <w:rsid w:val="00A552A4"/>
    <w:rsid w:val="00A61596"/>
    <w:rsid w:val="00A83018"/>
    <w:rsid w:val="00A91176"/>
    <w:rsid w:val="00AB1E68"/>
    <w:rsid w:val="00AC6D95"/>
    <w:rsid w:val="00AF720A"/>
    <w:rsid w:val="00B456C1"/>
    <w:rsid w:val="00C01480"/>
    <w:rsid w:val="00C24A33"/>
    <w:rsid w:val="00C50095"/>
    <w:rsid w:val="00C705A1"/>
    <w:rsid w:val="00CA16A9"/>
    <w:rsid w:val="00CD75C4"/>
    <w:rsid w:val="00D21E33"/>
    <w:rsid w:val="00D822A8"/>
    <w:rsid w:val="00DC6291"/>
    <w:rsid w:val="00DE7AD5"/>
    <w:rsid w:val="00E05725"/>
    <w:rsid w:val="00E23E42"/>
    <w:rsid w:val="00EB59F1"/>
    <w:rsid w:val="00EB7910"/>
    <w:rsid w:val="00EE7671"/>
    <w:rsid w:val="00F06A72"/>
    <w:rsid w:val="00F110E4"/>
    <w:rsid w:val="00F378C1"/>
    <w:rsid w:val="00F5698B"/>
    <w:rsid w:val="00FD76DA"/>
    <w:rsid w:val="00FE55A1"/>
    <w:rsid w:val="00FF3327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C8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E792B"/>
    <w:rPr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a4">
    <w:name w:val="标题字符"/>
    <w:basedOn w:val="a0"/>
    <w:link w:val="a3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10">
    <w:name w:val="标题 1字符"/>
    <w:basedOn w:val="a0"/>
    <w:link w:val="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50">
    <w:name w:val="标题 5字符"/>
    <w:basedOn w:val="a0"/>
    <w:link w:val="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60">
    <w:name w:val="标题 6字符"/>
    <w:basedOn w:val="a0"/>
    <w:link w:val="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70">
    <w:name w:val="标题 7字符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80">
    <w:name w:val="标题 8字符"/>
    <w:basedOn w:val="a0"/>
    <w:link w:val="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90">
    <w:name w:val="标题 9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5">
    <w:name w:val="Subtitle"/>
    <w:basedOn w:val="a"/>
    <w:link w:val="a6"/>
    <w:uiPriority w:val="11"/>
    <w:semiHidden/>
    <w:unhideWhenUsed/>
    <w:qFormat/>
    <w:pPr>
      <w:numPr>
        <w:ilvl w:val="1"/>
      </w:numPr>
      <w:spacing w:after="480"/>
      <w:contextualSpacing/>
    </w:pPr>
    <w:rPr>
      <w:color w:val="FF7A00" w:themeColor="accent1"/>
      <w:sz w:val="34"/>
      <w:szCs w:val="22"/>
    </w:rPr>
  </w:style>
  <w:style w:type="character" w:customStyle="1" w:styleId="a6">
    <w:name w:val="副标题字符"/>
    <w:basedOn w:val="a0"/>
    <w:link w:val="a5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a7">
    <w:name w:val="Subtle Emphasis"/>
    <w:basedOn w:val="a0"/>
    <w:uiPriority w:val="19"/>
    <w:semiHidden/>
    <w:unhideWhenUsed/>
    <w:qFormat/>
    <w:rPr>
      <w:i/>
      <w:iCs/>
      <w:color w:val="666660" w:themeColor="text2" w:themeTint="BF"/>
    </w:rPr>
  </w:style>
  <w:style w:type="character" w:styleId="a8">
    <w:name w:val="Intense Emphasis"/>
    <w:basedOn w:val="a0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a9">
    <w:name w:val="Strong"/>
    <w:basedOn w:val="a0"/>
    <w:uiPriority w:val="22"/>
    <w:semiHidden/>
    <w:unhideWhenUsed/>
    <w:qFormat/>
    <w:rPr>
      <w:b/>
      <w:bCs/>
      <w:color w:val="666660" w:themeColor="text2" w:themeTint="BF"/>
    </w:rPr>
  </w:style>
  <w:style w:type="paragraph" w:styleId="aa">
    <w:name w:val="Quote"/>
    <w:basedOn w:val="a"/>
    <w:next w:val="a"/>
    <w:link w:val="ab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ab">
    <w:name w:val="引用字符"/>
    <w:basedOn w:val="a0"/>
    <w:link w:val="aa"/>
    <w:uiPriority w:val="29"/>
    <w:semiHidden/>
    <w:rPr>
      <w:i/>
      <w:iCs/>
      <w:sz w:val="34"/>
    </w:rPr>
  </w:style>
  <w:style w:type="paragraph" w:styleId="ac">
    <w:name w:val="Intense Quote"/>
    <w:basedOn w:val="a"/>
    <w:next w:val="a"/>
    <w:link w:val="ad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ad">
    <w:name w:val="明显引用字符"/>
    <w:basedOn w:val="a0"/>
    <w:link w:val="ac"/>
    <w:uiPriority w:val="30"/>
    <w:semiHidden/>
    <w:rPr>
      <w:b/>
      <w:i/>
      <w:iCs/>
      <w:color w:val="454541" w:themeColor="text2" w:themeTint="E6"/>
      <w:sz w:val="34"/>
    </w:rPr>
  </w:style>
  <w:style w:type="character" w:styleId="ae">
    <w:name w:val="Subtle Reference"/>
    <w:basedOn w:val="a0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af">
    <w:name w:val="Intense Reference"/>
    <w:basedOn w:val="a0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2">
    <w:name w:val="Placeholder Text"/>
    <w:basedOn w:val="a0"/>
    <w:uiPriority w:val="99"/>
    <w:semiHidden/>
    <w:rPr>
      <w:color w:val="808080"/>
    </w:rPr>
  </w:style>
  <w:style w:type="character" w:styleId="af3">
    <w:name w:val="Book Title"/>
    <w:basedOn w:val="a0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4">
    <w:name w:val="toa heading"/>
    <w:basedOn w:val="a"/>
    <w:next w:val="a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5">
    <w:name w:val="head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页眉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spacing w:after="0" w:line="240" w:lineRule="auto"/>
    </w:pPr>
  </w:style>
  <w:style w:type="character" w:customStyle="1" w:styleId="af8">
    <w:name w:val="页脚字符"/>
    <w:basedOn w:val="a0"/>
    <w:link w:val="af7"/>
    <w:uiPriority w:val="99"/>
  </w:style>
  <w:style w:type="paragraph" w:styleId="af9">
    <w:name w:val="List Paragraph"/>
    <w:basedOn w:val="a"/>
    <w:uiPriority w:val="34"/>
    <w:unhideWhenUsed/>
    <w:qFormat/>
    <w:rsid w:val="00C24A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ukululu/Library/Containers/com.microsoft.Word/Data/Library/Caches/TM10002069/&#35760;&#26085;&#35760;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记日记.dotx</Template>
  <TotalTime>6</TotalTime>
  <Pages>10</Pages>
  <Words>54</Words>
  <Characters>310</Characters>
  <Application>Microsoft Macintosh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9</cp:revision>
  <cp:lastPrinted>2016-12-27T08:23:00Z</cp:lastPrinted>
  <dcterms:created xsi:type="dcterms:W3CDTF">2016-12-28T08:01:00Z</dcterms:created>
  <dcterms:modified xsi:type="dcterms:W3CDTF">2017-01-09T03:12:00Z</dcterms:modified>
</cp:coreProperties>
</file>