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414E42" w14:textId="62B9B338" w:rsidR="00F110E4" w:rsidRPr="00A5221D" w:rsidRDefault="00686A48">
      <w:pPr>
        <w:pStyle w:val="a3"/>
        <w:rPr>
          <w:sz w:val="48"/>
          <w:szCs w:val="48"/>
        </w:rPr>
      </w:pPr>
      <w:r>
        <w:rPr>
          <w:rFonts w:hint="eastAsia"/>
          <w:sz w:val="48"/>
          <w:szCs w:val="48"/>
        </w:rPr>
        <w:t>委托</w:t>
      </w:r>
      <w:r w:rsidR="001F49FB" w:rsidRPr="00A5221D">
        <w:rPr>
          <w:rFonts w:hint="eastAsia"/>
          <w:sz w:val="48"/>
          <w:szCs w:val="48"/>
        </w:rPr>
        <w:t>公证</w:t>
      </w:r>
    </w:p>
    <w:p w14:paraId="3664287F" w14:textId="77777777" w:rsidR="00F110E4" w:rsidRPr="00A5221D" w:rsidRDefault="009037BB">
      <w:pPr>
        <w:pStyle w:val="1"/>
        <w:rPr>
          <w:sz w:val="32"/>
        </w:rPr>
      </w:pPr>
      <w:r w:rsidRPr="00A5221D">
        <w:rPr>
          <w:rFonts w:hint="eastAsia"/>
          <w:sz w:val="32"/>
        </w:rPr>
        <w:t>所需材料</w:t>
      </w:r>
    </w:p>
    <w:p w14:paraId="7346916B" w14:textId="77777777" w:rsidR="00EC3004" w:rsidRPr="000C394F" w:rsidRDefault="00EC3004" w:rsidP="00EC3004">
      <w:pPr>
        <w:rPr>
          <w:lang w:val="en-US"/>
        </w:rPr>
      </w:pPr>
      <w:r>
        <w:rPr>
          <w:rFonts w:hint="eastAsia"/>
        </w:rPr>
        <w:t>1</w:t>
      </w:r>
      <w:r>
        <w:rPr>
          <w:rFonts w:hint="eastAsia"/>
        </w:rPr>
        <w:t>、申请人的有效身份证件。（注：需身份证正反面清晰</w:t>
      </w:r>
      <w:r>
        <w:rPr>
          <w:rFonts w:hint="eastAsia"/>
        </w:rPr>
        <w:t>1:1</w:t>
      </w:r>
      <w:r>
        <w:rPr>
          <w:rFonts w:hint="eastAsia"/>
        </w:rPr>
        <w:t>彩色扫描件，样图如下）</w:t>
      </w:r>
    </w:p>
    <w:p w14:paraId="7545B672" w14:textId="77777777" w:rsidR="00EC3004" w:rsidRDefault="00EC3004" w:rsidP="00EC3004">
      <w:pPr>
        <w:spacing w:after="120"/>
        <w:jc w:val="center"/>
      </w:pPr>
      <w:r>
        <w:rPr>
          <w:noProof/>
          <w:lang w:val="en-US"/>
        </w:rPr>
        <w:drawing>
          <wp:inline distT="0" distB="0" distL="0" distR="0" wp14:anchorId="0DCA37F3" wp14:editId="438CE4AC">
            <wp:extent cx="4763135" cy="3013221"/>
            <wp:effectExtent l="0" t="0" r="12065" b="9525"/>
            <wp:docPr id="31" name="图片 31" descr="Email公证材料/身份证/正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mail公证材料/身份证/正面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01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527EE" w14:textId="77777777" w:rsidR="00EC3004" w:rsidRDefault="00EC3004" w:rsidP="00EC3004">
      <w:pPr>
        <w:spacing w:after="200" w:line="240" w:lineRule="atLeast"/>
        <w:jc w:val="center"/>
      </w:pPr>
      <w:r>
        <w:rPr>
          <w:rFonts w:hint="eastAsia"/>
        </w:rPr>
        <w:t>身份证正面</w:t>
      </w:r>
    </w:p>
    <w:p w14:paraId="3F899A52" w14:textId="77777777" w:rsidR="00EC3004" w:rsidRPr="00644574" w:rsidRDefault="00EC3004" w:rsidP="00EC3004">
      <w:pPr>
        <w:spacing w:after="20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D78D83D" wp14:editId="500C9D7C">
            <wp:extent cx="4750435" cy="3020454"/>
            <wp:effectExtent l="0" t="0" r="0" b="2540"/>
            <wp:docPr id="32" name="图片 32" descr="Email公证材料/身份证/反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mail公证材料/身份证/反面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937" cy="30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212DC" w14:textId="77777777" w:rsidR="00EC3004" w:rsidRDefault="00EC3004" w:rsidP="00EC3004">
      <w:pPr>
        <w:spacing w:after="200"/>
        <w:jc w:val="center"/>
      </w:pPr>
      <w:r>
        <w:rPr>
          <w:rFonts w:hint="eastAsia"/>
        </w:rPr>
        <w:t>身份证反面</w:t>
      </w:r>
    </w:p>
    <w:p w14:paraId="6D9DB3A5" w14:textId="77777777" w:rsidR="00644574" w:rsidRDefault="00644574" w:rsidP="00A5221D">
      <w:pPr>
        <w:spacing w:after="200"/>
        <w:jc w:val="center"/>
      </w:pPr>
    </w:p>
    <w:p w14:paraId="00D5A68B" w14:textId="4FA8627B" w:rsidR="007E4915" w:rsidRDefault="007E4915" w:rsidP="00A5221D">
      <w:pPr>
        <w:spacing w:after="200"/>
        <w:jc w:val="center"/>
      </w:pPr>
    </w:p>
    <w:p w14:paraId="03364761" w14:textId="6AAEA80C" w:rsidR="00896F54" w:rsidRDefault="00644574" w:rsidP="006C50E3">
      <w:r>
        <w:rPr>
          <w:rFonts w:hint="eastAsia"/>
        </w:rPr>
        <w:t>2</w:t>
      </w:r>
      <w:r>
        <w:rPr>
          <w:rFonts w:hint="eastAsia"/>
        </w:rPr>
        <w:t>、申请人的</w:t>
      </w:r>
      <w:r w:rsidR="00010543">
        <w:rPr>
          <w:rFonts w:hint="eastAsia"/>
        </w:rPr>
        <w:t>《居民户口簿》</w:t>
      </w:r>
      <w:r w:rsidR="00EE7671">
        <w:rPr>
          <w:rFonts w:hint="eastAsia"/>
        </w:rPr>
        <w:t>的</w:t>
      </w:r>
      <w:r w:rsidR="00D822A8">
        <w:rPr>
          <w:rFonts w:hint="eastAsia"/>
        </w:rPr>
        <w:t>全本</w:t>
      </w:r>
      <w:r w:rsidR="00EE7671">
        <w:rPr>
          <w:rFonts w:hint="eastAsia"/>
        </w:rPr>
        <w:t>正反面</w:t>
      </w:r>
      <w:r w:rsidR="00010543">
        <w:rPr>
          <w:rFonts w:hint="eastAsia"/>
        </w:rPr>
        <w:t>。</w:t>
      </w:r>
      <w:r>
        <w:rPr>
          <w:rFonts w:hint="eastAsia"/>
        </w:rPr>
        <w:t>（注：需</w:t>
      </w:r>
      <w:r w:rsidR="00A61596">
        <w:rPr>
          <w:rFonts w:hint="eastAsia"/>
        </w:rPr>
        <w:t>户口簿全本清晰</w:t>
      </w:r>
      <w:r w:rsidR="007453BD">
        <w:rPr>
          <w:rFonts w:hint="eastAsia"/>
        </w:rPr>
        <w:t>1:1</w:t>
      </w:r>
      <w:r w:rsidR="00A61596">
        <w:rPr>
          <w:rFonts w:hint="eastAsia"/>
        </w:rPr>
        <w:t>扫描件，</w:t>
      </w:r>
      <w:r>
        <w:rPr>
          <w:rFonts w:hint="eastAsia"/>
        </w:rPr>
        <w:t>样图如下）</w:t>
      </w:r>
    </w:p>
    <w:p w14:paraId="3D6B6753" w14:textId="77777777" w:rsidR="00B15499" w:rsidRDefault="00B15499" w:rsidP="00B15499">
      <w:pPr>
        <w:spacing w:after="200"/>
        <w:jc w:val="center"/>
      </w:pPr>
      <w:r>
        <w:rPr>
          <w:noProof/>
          <w:lang w:val="en-US"/>
        </w:rPr>
        <w:drawing>
          <wp:inline distT="0" distB="0" distL="0" distR="0" wp14:anchorId="76FF9389" wp14:editId="45CBE6E1">
            <wp:extent cx="5258435" cy="7567016"/>
            <wp:effectExtent l="0" t="0" r="0" b="2540"/>
            <wp:docPr id="35" name="图片 35" descr="Email公证材料/身份证/户口簿首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mail公证材料/身份证/户口簿首页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146" cy="757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7B5F7" w14:textId="77777777" w:rsidR="00B15499" w:rsidRDefault="00B15499" w:rsidP="00B15499">
      <w:pPr>
        <w:spacing w:after="200"/>
        <w:jc w:val="center"/>
        <w:rPr>
          <w:lang w:val="en-US"/>
        </w:rPr>
      </w:pPr>
      <w:r>
        <w:rPr>
          <w:rFonts w:hint="eastAsia"/>
          <w:lang w:val="en-US"/>
        </w:rPr>
        <w:t>户口簿首页</w:t>
      </w:r>
    </w:p>
    <w:p w14:paraId="11BCA444" w14:textId="77777777" w:rsidR="00B15499" w:rsidRDefault="00B15499" w:rsidP="00B15499">
      <w:pPr>
        <w:spacing w:after="200"/>
        <w:jc w:val="center"/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3A65262C" wp14:editId="5576370E">
            <wp:extent cx="5402924" cy="7774940"/>
            <wp:effectExtent l="0" t="0" r="7620" b="0"/>
            <wp:docPr id="36" name="图片 36" descr="Email公证材料/身份证/户口簿首页反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mail公证材料/身份证/户口簿首页反面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4" cy="779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68EE3" w14:textId="77777777" w:rsidR="00B15499" w:rsidRDefault="00B15499" w:rsidP="00B15499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户口簿户主页</w:t>
      </w:r>
    </w:p>
    <w:p w14:paraId="69D44732" w14:textId="77777777" w:rsidR="00B15499" w:rsidRDefault="00B15499" w:rsidP="00B15499">
      <w:pPr>
        <w:spacing w:after="200"/>
        <w:jc w:val="center"/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332B0275" wp14:editId="140A0B56">
            <wp:extent cx="5360035" cy="7939131"/>
            <wp:effectExtent l="0" t="0" r="0" b="11430"/>
            <wp:docPr id="37" name="图片 37" descr="Email公证材料/身份证/本人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mail公证材料/身份证/本人页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045" cy="79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C33DD" w14:textId="77777777" w:rsidR="00B15499" w:rsidRDefault="00B15499" w:rsidP="00B15499">
      <w:pPr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户口簿本人页</w:t>
      </w:r>
      <w:r>
        <w:rPr>
          <w:rFonts w:hint="eastAsia"/>
          <w:b/>
          <w:lang w:val="en-US"/>
        </w:rPr>
        <w:t>1</w:t>
      </w:r>
    </w:p>
    <w:p w14:paraId="421E71F0" w14:textId="77777777" w:rsidR="00B15499" w:rsidRDefault="00B15499" w:rsidP="00B15499">
      <w:pPr>
        <w:jc w:val="center"/>
        <w:rPr>
          <w:b/>
          <w:lang w:val="en-US"/>
        </w:rPr>
      </w:pPr>
    </w:p>
    <w:p w14:paraId="2505D70F" w14:textId="77777777" w:rsidR="00B15499" w:rsidRDefault="00B15499" w:rsidP="00B15499">
      <w:pPr>
        <w:spacing w:after="200"/>
        <w:jc w:val="center"/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6061AAFF" wp14:editId="1DE9E0CA">
            <wp:extent cx="5254725" cy="7546340"/>
            <wp:effectExtent l="0" t="0" r="3175" b="0"/>
            <wp:docPr id="39" name="图片 39" descr="Email公证材料/身份证/户口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mail公证材料/身份证/户口簿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497" cy="757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8303D" w14:textId="77777777" w:rsidR="00B15499" w:rsidRDefault="00B15499" w:rsidP="00B15499">
      <w:pPr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户口簿本人页</w:t>
      </w:r>
      <w:r>
        <w:rPr>
          <w:rFonts w:hint="eastAsia"/>
          <w:b/>
          <w:lang w:val="en-US"/>
        </w:rPr>
        <w:t>2</w:t>
      </w:r>
    </w:p>
    <w:p w14:paraId="002AECCF" w14:textId="77777777" w:rsidR="009D5599" w:rsidRDefault="009D5599" w:rsidP="009167DB">
      <w:pPr>
        <w:jc w:val="center"/>
        <w:rPr>
          <w:b/>
          <w:lang w:val="en-US"/>
        </w:rPr>
      </w:pPr>
    </w:p>
    <w:p w14:paraId="13B3B597" w14:textId="77777777" w:rsidR="000A5D8F" w:rsidRPr="003F19D6" w:rsidRDefault="000A5D8F" w:rsidP="009167DB">
      <w:pPr>
        <w:jc w:val="center"/>
        <w:rPr>
          <w:b/>
          <w:lang w:val="en-US"/>
        </w:rPr>
      </w:pPr>
    </w:p>
    <w:p w14:paraId="03030312" w14:textId="1D4372EC" w:rsidR="00551EF0" w:rsidRDefault="00551EF0" w:rsidP="007C764F">
      <w:pPr>
        <w:spacing w:after="100"/>
        <w:rPr>
          <w:rFonts w:hint="eastAsia"/>
        </w:rPr>
      </w:pPr>
      <w:r>
        <w:rPr>
          <w:rFonts w:hint="eastAsia"/>
        </w:rPr>
        <w:lastRenderedPageBreak/>
        <w:t>3</w:t>
      </w:r>
      <w:r>
        <w:rPr>
          <w:rFonts w:hint="eastAsia"/>
        </w:rPr>
        <w:t>、</w:t>
      </w:r>
      <w:r w:rsidR="00162279">
        <w:rPr>
          <w:rFonts w:hint="eastAsia"/>
        </w:rPr>
        <w:t>父母</w:t>
      </w:r>
      <w:r w:rsidR="007C764F">
        <w:rPr>
          <w:rFonts w:hint="eastAsia"/>
        </w:rPr>
        <w:t>的身份证件</w:t>
      </w:r>
      <w:r w:rsidR="00162279">
        <w:rPr>
          <w:rFonts w:hint="eastAsia"/>
        </w:rPr>
        <w:t>：</w:t>
      </w:r>
      <w:r w:rsidR="007C764F">
        <w:rPr>
          <w:rFonts w:hint="eastAsia"/>
        </w:rPr>
        <w:t>（</w:t>
      </w:r>
      <w:r w:rsidR="00162279">
        <w:rPr>
          <w:rFonts w:hint="eastAsia"/>
        </w:rPr>
        <w:t>需</w:t>
      </w:r>
      <w:r w:rsidR="00D24953">
        <w:rPr>
          <w:rFonts w:hint="eastAsia"/>
        </w:rPr>
        <w:t>清晰</w:t>
      </w:r>
      <w:r w:rsidR="00162279">
        <w:rPr>
          <w:rFonts w:hint="eastAsia"/>
        </w:rPr>
        <w:t>扫描件，样图如下）</w:t>
      </w:r>
    </w:p>
    <w:p w14:paraId="4F59E4A7" w14:textId="77777777" w:rsidR="00D80E96" w:rsidRPr="00BA50BA" w:rsidRDefault="00D80E96" w:rsidP="00D80E96">
      <w:pPr>
        <w:spacing w:after="20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590434F" wp14:editId="1A7302F8">
            <wp:extent cx="5701665" cy="3606947"/>
            <wp:effectExtent l="0" t="0" r="0" b="0"/>
            <wp:docPr id="6" name="图片 6" descr="Email公证材料/身份证/正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mail公证材料/身份证/正面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537" cy="362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5C9B6" w14:textId="77777777" w:rsidR="00D80E96" w:rsidRDefault="00D80E96" w:rsidP="00D80E96">
      <w:pPr>
        <w:spacing w:after="200"/>
        <w:jc w:val="center"/>
      </w:pPr>
      <w:r>
        <w:rPr>
          <w:rFonts w:hint="eastAsia"/>
        </w:rPr>
        <w:t>母亲身份证正面</w:t>
      </w:r>
    </w:p>
    <w:p w14:paraId="61382C4C" w14:textId="77777777" w:rsidR="00D80E96" w:rsidRDefault="00D80E96" w:rsidP="00D80E96">
      <w:pPr>
        <w:spacing w:after="200"/>
        <w:jc w:val="center"/>
      </w:pPr>
      <w:r>
        <w:rPr>
          <w:rFonts w:hint="eastAsia"/>
          <w:noProof/>
          <w:lang w:val="en-US"/>
        </w:rPr>
        <w:drawing>
          <wp:inline distT="0" distB="0" distL="0" distR="0" wp14:anchorId="4945B2B1" wp14:editId="11E51EE6">
            <wp:extent cx="5648645" cy="3591560"/>
            <wp:effectExtent l="0" t="0" r="0" b="0"/>
            <wp:docPr id="7" name="图片 7" descr="Email公证材料/身份证/反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mail公证材料/身份证/反面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725" cy="361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85000" w14:textId="77777777" w:rsidR="00D80E96" w:rsidRDefault="00D80E96" w:rsidP="00D80E96">
      <w:pPr>
        <w:spacing w:after="200"/>
        <w:jc w:val="center"/>
      </w:pPr>
      <w:r>
        <w:rPr>
          <w:rFonts w:hint="eastAsia"/>
        </w:rPr>
        <w:t>母亲身份证反面</w:t>
      </w:r>
    </w:p>
    <w:p w14:paraId="30F1FB86" w14:textId="77777777" w:rsidR="00D80E96" w:rsidRDefault="00D80E96" w:rsidP="00D80E96">
      <w:pPr>
        <w:spacing w:after="200"/>
        <w:jc w:val="center"/>
      </w:pPr>
      <w:r>
        <w:rPr>
          <w:rFonts w:hint="eastAsia"/>
          <w:noProof/>
          <w:lang w:val="en-US"/>
        </w:rPr>
        <w:lastRenderedPageBreak/>
        <w:drawing>
          <wp:inline distT="0" distB="0" distL="0" distR="0" wp14:anchorId="1DDF14EE" wp14:editId="1232AADB">
            <wp:extent cx="5448935" cy="3447067"/>
            <wp:effectExtent l="0" t="0" r="12065" b="7620"/>
            <wp:docPr id="8" name="图片 8" descr="Email公证材料/身份证/图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mail公证材料/身份证/图层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379" cy="346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B1041" w14:textId="77777777" w:rsidR="00D80E96" w:rsidRDefault="00D80E96" w:rsidP="00D80E96">
      <w:pPr>
        <w:spacing w:after="200"/>
        <w:jc w:val="center"/>
      </w:pPr>
      <w:r>
        <w:rPr>
          <w:rFonts w:hint="eastAsia"/>
        </w:rPr>
        <w:t>父亲身份证正面</w:t>
      </w:r>
    </w:p>
    <w:p w14:paraId="30BB7FE1" w14:textId="77777777" w:rsidR="00D80E96" w:rsidRDefault="00D80E96" w:rsidP="00D80E96">
      <w:pPr>
        <w:spacing w:after="200"/>
        <w:jc w:val="center"/>
      </w:pPr>
      <w:r>
        <w:rPr>
          <w:rFonts w:hint="eastAsia"/>
          <w:noProof/>
          <w:lang w:val="en-US"/>
        </w:rPr>
        <w:drawing>
          <wp:inline distT="0" distB="0" distL="0" distR="0" wp14:anchorId="3CD15678" wp14:editId="45EF1B4D">
            <wp:extent cx="5423535" cy="3462965"/>
            <wp:effectExtent l="0" t="0" r="12065" b="0"/>
            <wp:docPr id="9" name="图片 9" descr="Email公证材料/身份证/图层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mail公证材料/身份证/图层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8" cy="351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5B4A7" w14:textId="77777777" w:rsidR="00D80E96" w:rsidRDefault="00D80E96" w:rsidP="00D80E96">
      <w:pPr>
        <w:spacing w:after="200"/>
        <w:jc w:val="center"/>
      </w:pPr>
      <w:r>
        <w:rPr>
          <w:rFonts w:hint="eastAsia"/>
        </w:rPr>
        <w:t>父亲身份证反面</w:t>
      </w:r>
    </w:p>
    <w:p w14:paraId="5919D6FF" w14:textId="77777777" w:rsidR="00D80E96" w:rsidRDefault="00D80E96" w:rsidP="007C764F">
      <w:pPr>
        <w:spacing w:after="100"/>
        <w:rPr>
          <w:rFonts w:hint="eastAsia"/>
        </w:rPr>
      </w:pPr>
    </w:p>
    <w:p w14:paraId="4F077799" w14:textId="77777777" w:rsidR="00D80E96" w:rsidRDefault="00D80E96" w:rsidP="007C764F">
      <w:pPr>
        <w:spacing w:after="100"/>
        <w:rPr>
          <w:rFonts w:hint="eastAsia"/>
        </w:rPr>
      </w:pPr>
    </w:p>
    <w:p w14:paraId="2E6350D2" w14:textId="77777777" w:rsidR="00DB15D1" w:rsidRDefault="00DB15D1" w:rsidP="007C764F">
      <w:pPr>
        <w:spacing w:after="100"/>
        <w:rPr>
          <w:rFonts w:hint="eastAsia"/>
        </w:rPr>
      </w:pPr>
    </w:p>
    <w:p w14:paraId="33205C23" w14:textId="77777777" w:rsidR="00DB15D1" w:rsidRDefault="00DB15D1" w:rsidP="007C764F">
      <w:pPr>
        <w:spacing w:after="100"/>
        <w:rPr>
          <w:rFonts w:hint="eastAsia"/>
        </w:rPr>
      </w:pPr>
    </w:p>
    <w:p w14:paraId="7B7B6801" w14:textId="0353B107" w:rsidR="00DB15D1" w:rsidRDefault="00DB15D1" w:rsidP="007C764F">
      <w:pPr>
        <w:spacing w:after="100"/>
        <w:rPr>
          <w:rFonts w:hint="eastAsia"/>
        </w:rPr>
      </w:pPr>
      <w:r>
        <w:rPr>
          <w:rFonts w:hint="eastAsia"/>
        </w:rPr>
        <w:lastRenderedPageBreak/>
        <w:t>4</w:t>
      </w:r>
      <w:r>
        <w:rPr>
          <w:rFonts w:hint="eastAsia"/>
        </w:rPr>
        <w:t>、出生证或独生子女证。（需清晰</w:t>
      </w:r>
      <w:r>
        <w:rPr>
          <w:rFonts w:hint="eastAsia"/>
        </w:rPr>
        <w:t>1:1</w:t>
      </w:r>
      <w:r>
        <w:rPr>
          <w:rFonts w:hint="eastAsia"/>
        </w:rPr>
        <w:t>扫描件，样图如下）</w:t>
      </w:r>
    </w:p>
    <w:p w14:paraId="34ADA2A6" w14:textId="77777777" w:rsidR="00B03B7F" w:rsidRPr="005F201D" w:rsidRDefault="00B03B7F" w:rsidP="00B03B7F">
      <w:pPr>
        <w:spacing w:after="200"/>
        <w:jc w:val="center"/>
        <w:rPr>
          <w:lang w:val="en-US"/>
        </w:rPr>
      </w:pPr>
      <w:r>
        <w:rPr>
          <w:rFonts w:hint="eastAsia"/>
          <w:noProof/>
          <w:lang w:val="en-US"/>
        </w:rPr>
        <w:drawing>
          <wp:inline distT="0" distB="0" distL="0" distR="0" wp14:anchorId="7D67F491" wp14:editId="181E4E52">
            <wp:extent cx="6154012" cy="4231640"/>
            <wp:effectExtent l="0" t="0" r="0" b="10160"/>
            <wp:docPr id="14" name="图片 14" descr="Email公证材料/出生医学证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mail公证材料/出生医学证明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925" cy="425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59B6A" w14:textId="77777777" w:rsidR="00B03B7F" w:rsidRDefault="00B03B7F" w:rsidP="00B03B7F">
      <w:pPr>
        <w:jc w:val="center"/>
      </w:pPr>
      <w:r>
        <w:rPr>
          <w:rFonts w:hint="eastAsia"/>
        </w:rPr>
        <w:t>出生医学证明</w:t>
      </w:r>
    </w:p>
    <w:p w14:paraId="2DD47E71" w14:textId="77777777" w:rsidR="00B03B7F" w:rsidRPr="00162279" w:rsidRDefault="00B03B7F" w:rsidP="00162279">
      <w:pPr>
        <w:ind w:firstLine="720"/>
      </w:pPr>
    </w:p>
    <w:p w14:paraId="4C0374F7" w14:textId="77777777" w:rsidR="00B03B7F" w:rsidRDefault="00B03B7F" w:rsidP="004D13A4">
      <w:pPr>
        <w:spacing w:after="200"/>
        <w:jc w:val="center"/>
      </w:pPr>
    </w:p>
    <w:p w14:paraId="3BAAFF3F" w14:textId="77777777" w:rsidR="00B03B7F" w:rsidRDefault="00B03B7F" w:rsidP="004D13A4">
      <w:pPr>
        <w:spacing w:after="200"/>
        <w:jc w:val="center"/>
      </w:pPr>
    </w:p>
    <w:p w14:paraId="2A0EF3B9" w14:textId="77777777" w:rsidR="00B03B7F" w:rsidRDefault="00B03B7F" w:rsidP="004D13A4">
      <w:pPr>
        <w:spacing w:after="200"/>
        <w:jc w:val="center"/>
      </w:pPr>
    </w:p>
    <w:p w14:paraId="1AA8BFE6" w14:textId="77777777" w:rsidR="00B03B7F" w:rsidRDefault="00B03B7F" w:rsidP="004D13A4">
      <w:pPr>
        <w:spacing w:after="200"/>
        <w:jc w:val="center"/>
      </w:pPr>
    </w:p>
    <w:p w14:paraId="56D69D2A" w14:textId="77777777" w:rsidR="00B03B7F" w:rsidRDefault="00B03B7F" w:rsidP="004D13A4">
      <w:pPr>
        <w:spacing w:after="200"/>
        <w:jc w:val="center"/>
      </w:pPr>
    </w:p>
    <w:p w14:paraId="02584075" w14:textId="77777777" w:rsidR="00B03B7F" w:rsidRDefault="00B03B7F" w:rsidP="004D13A4">
      <w:pPr>
        <w:spacing w:after="200"/>
        <w:jc w:val="center"/>
      </w:pPr>
    </w:p>
    <w:p w14:paraId="0EAD8713" w14:textId="77777777" w:rsidR="00B03B7F" w:rsidRDefault="00B03B7F" w:rsidP="004D13A4">
      <w:pPr>
        <w:spacing w:after="200"/>
        <w:jc w:val="center"/>
        <w:rPr>
          <w:rFonts w:hint="eastAsia"/>
        </w:rPr>
      </w:pPr>
    </w:p>
    <w:p w14:paraId="253494D1" w14:textId="77777777" w:rsidR="00DB3BA4" w:rsidRDefault="00DB3BA4" w:rsidP="004D13A4">
      <w:pPr>
        <w:spacing w:after="200"/>
        <w:jc w:val="center"/>
        <w:rPr>
          <w:rFonts w:hint="eastAsia"/>
        </w:rPr>
      </w:pPr>
    </w:p>
    <w:p w14:paraId="6D3DDDEE" w14:textId="77777777" w:rsidR="00DB3BA4" w:rsidRDefault="00DB3BA4" w:rsidP="004D13A4">
      <w:pPr>
        <w:spacing w:after="200"/>
        <w:jc w:val="center"/>
        <w:rPr>
          <w:rFonts w:hint="eastAsia"/>
        </w:rPr>
      </w:pPr>
    </w:p>
    <w:p w14:paraId="073F0FCA" w14:textId="77777777" w:rsidR="00DB3BA4" w:rsidRDefault="00DB3BA4" w:rsidP="004D13A4">
      <w:pPr>
        <w:spacing w:after="200"/>
        <w:jc w:val="center"/>
        <w:rPr>
          <w:rFonts w:hint="eastAsia"/>
        </w:rPr>
      </w:pPr>
    </w:p>
    <w:p w14:paraId="32238AB8" w14:textId="77777777" w:rsidR="00B03B7F" w:rsidRDefault="00B03B7F" w:rsidP="004D13A4">
      <w:pPr>
        <w:spacing w:after="200"/>
        <w:jc w:val="center"/>
      </w:pPr>
    </w:p>
    <w:p w14:paraId="188D82C6" w14:textId="707DEACC" w:rsidR="00B03B7F" w:rsidRDefault="00DB3BA4" w:rsidP="00DB3BA4">
      <w:pPr>
        <w:spacing w:after="200"/>
      </w:pPr>
      <w:r>
        <w:rPr>
          <w:rFonts w:hint="eastAsia"/>
        </w:rPr>
        <w:lastRenderedPageBreak/>
        <w:t>5</w:t>
      </w:r>
      <w:r>
        <w:rPr>
          <w:rFonts w:hint="eastAsia"/>
        </w:rPr>
        <w:t>、</w:t>
      </w:r>
      <w:r w:rsidR="00B03B7F">
        <w:rPr>
          <w:rFonts w:hint="eastAsia"/>
        </w:rPr>
        <w:t>父母结婚证。（</w:t>
      </w:r>
      <w:r>
        <w:rPr>
          <w:rFonts w:hint="eastAsia"/>
        </w:rPr>
        <w:t>父母</w:t>
      </w:r>
      <w:r w:rsidR="00B03B7F">
        <w:rPr>
          <w:rFonts w:hint="eastAsia"/>
        </w:rPr>
        <w:t>离异提供离婚证以及离婚协议书</w:t>
      </w:r>
      <w:r w:rsidR="00360CA4">
        <w:rPr>
          <w:rFonts w:hint="eastAsia"/>
        </w:rPr>
        <w:t>或法院生效的裁判文书</w:t>
      </w:r>
      <w:r w:rsidR="00B03B7F">
        <w:rPr>
          <w:rFonts w:hint="eastAsia"/>
        </w:rPr>
        <w:t>，需清晰</w:t>
      </w:r>
      <w:r w:rsidR="00360CA4">
        <w:rPr>
          <w:rFonts w:hint="eastAsia"/>
        </w:rPr>
        <w:t>1:1</w:t>
      </w:r>
      <w:r w:rsidR="00B03B7F">
        <w:rPr>
          <w:rFonts w:hint="eastAsia"/>
        </w:rPr>
        <w:t>扫描件，样图如下）</w:t>
      </w:r>
    </w:p>
    <w:p w14:paraId="70A90128" w14:textId="77777777" w:rsidR="004D13A4" w:rsidRPr="000E476B" w:rsidRDefault="004D13A4" w:rsidP="004D13A4">
      <w:pPr>
        <w:spacing w:after="200"/>
        <w:jc w:val="center"/>
      </w:pPr>
      <w:r>
        <w:rPr>
          <w:rFonts w:hint="eastAsia"/>
          <w:noProof/>
          <w:lang w:val="en-US"/>
        </w:rPr>
        <w:drawing>
          <wp:inline distT="0" distB="0" distL="0" distR="0" wp14:anchorId="44170DAA" wp14:editId="437411D8">
            <wp:extent cx="4877435" cy="7018749"/>
            <wp:effectExtent l="0" t="0" r="0" b="0"/>
            <wp:docPr id="26" name="图片 26" descr="Email公证材料/结婚证/图层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mail公证材料/结婚证/图层-1.pn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48" cy="704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E3DFD" w14:textId="0621B594" w:rsidR="004D13A4" w:rsidRDefault="004D13A4" w:rsidP="004D13A4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父母结婚证</w:t>
      </w:r>
      <w:r>
        <w:rPr>
          <w:rFonts w:hint="eastAsia"/>
          <w:b/>
          <w:lang w:val="en-US"/>
        </w:rPr>
        <w:t>1</w:t>
      </w:r>
    </w:p>
    <w:p w14:paraId="37BCE076" w14:textId="77777777" w:rsidR="004D13A4" w:rsidRDefault="004D13A4" w:rsidP="004D13A4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noProof/>
          <w:lang w:val="en-US"/>
        </w:rPr>
        <w:lastRenderedPageBreak/>
        <w:drawing>
          <wp:inline distT="0" distB="0" distL="0" distR="0" wp14:anchorId="56DD5233" wp14:editId="03A75A5A">
            <wp:extent cx="4825620" cy="7015480"/>
            <wp:effectExtent l="0" t="0" r="635" b="0"/>
            <wp:docPr id="27" name="图片 27" descr="Email公证材料/结婚证/图层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mail公证材料/结婚证/图层-2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837" cy="703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BE8A1" w14:textId="563F9E7E" w:rsidR="004D13A4" w:rsidRDefault="004D13A4" w:rsidP="004D13A4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父母结婚证</w:t>
      </w:r>
      <w:r>
        <w:rPr>
          <w:rFonts w:hint="eastAsia"/>
          <w:b/>
          <w:lang w:val="en-US"/>
        </w:rPr>
        <w:t>2</w:t>
      </w:r>
    </w:p>
    <w:p w14:paraId="5218598E" w14:textId="77777777" w:rsidR="004D13A4" w:rsidRDefault="004D13A4" w:rsidP="004D13A4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noProof/>
          <w:lang w:val="en-US"/>
        </w:rPr>
        <w:lastRenderedPageBreak/>
        <w:drawing>
          <wp:inline distT="0" distB="0" distL="0" distR="0" wp14:anchorId="4641F0C8" wp14:editId="6ABF0A6F">
            <wp:extent cx="4896313" cy="7089140"/>
            <wp:effectExtent l="0" t="0" r="6350" b="0"/>
            <wp:docPr id="29" name="图片 29" descr="Email公证材料/结婚证/图层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mail公证材料/结婚证/图层-3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312" cy="709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07A1A" w14:textId="61B03CA9" w:rsidR="004D13A4" w:rsidRDefault="004D13A4" w:rsidP="004D13A4">
      <w:pPr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父母结婚证</w:t>
      </w:r>
      <w:r>
        <w:rPr>
          <w:rFonts w:hint="eastAsia"/>
          <w:b/>
          <w:lang w:val="en-US"/>
        </w:rPr>
        <w:t>3</w:t>
      </w:r>
    </w:p>
    <w:p w14:paraId="5DC8DEEE" w14:textId="77777777" w:rsidR="004D13A4" w:rsidRDefault="004D13A4" w:rsidP="004D13A4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3E00461A" wp14:editId="2B8E1E00">
            <wp:simplePos x="0" y="0"/>
            <wp:positionH relativeFrom="column">
              <wp:posOffset>759460</wp:posOffset>
            </wp:positionH>
            <wp:positionV relativeFrom="paragraph">
              <wp:posOffset>0</wp:posOffset>
            </wp:positionV>
            <wp:extent cx="4942800" cy="7203600"/>
            <wp:effectExtent l="0" t="0" r="10795" b="10160"/>
            <wp:wrapTopAndBottom/>
            <wp:docPr id="30" name="图片 30" descr="Email公证材料/结婚证/图层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mail公证材料/结婚证/图层-4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00" cy="72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D4618" w14:textId="41140705" w:rsidR="004D13A4" w:rsidRDefault="004D13A4" w:rsidP="004D13A4">
      <w:pPr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父母结婚证</w:t>
      </w:r>
      <w:r>
        <w:rPr>
          <w:rFonts w:hint="eastAsia"/>
          <w:b/>
          <w:lang w:val="en-US"/>
        </w:rPr>
        <w:t>4</w:t>
      </w:r>
    </w:p>
    <w:p w14:paraId="4DA9186E" w14:textId="77777777" w:rsidR="00991E1C" w:rsidRDefault="00991E1C" w:rsidP="004D13A4">
      <w:pPr>
        <w:jc w:val="center"/>
        <w:rPr>
          <w:b/>
          <w:lang w:val="en-US"/>
        </w:rPr>
      </w:pPr>
    </w:p>
    <w:p w14:paraId="45A3A853" w14:textId="77777777" w:rsidR="008E17EA" w:rsidRDefault="008E17EA" w:rsidP="00B03B7F">
      <w:pPr>
        <w:rPr>
          <w:b/>
          <w:lang w:val="en-US"/>
        </w:rPr>
      </w:pPr>
    </w:p>
    <w:p w14:paraId="6B1B1C2F" w14:textId="77777777" w:rsidR="00991E1C" w:rsidRDefault="00991E1C" w:rsidP="0085352B">
      <w:pPr>
        <w:rPr>
          <w:b/>
          <w:lang w:val="en-US"/>
        </w:rPr>
      </w:pPr>
    </w:p>
    <w:p w14:paraId="5FAC8912" w14:textId="2A5F8DBE" w:rsidR="00991E1C" w:rsidRDefault="00991E1C" w:rsidP="00991E1C">
      <w:pPr>
        <w:rPr>
          <w:b/>
          <w:color w:val="FF0000"/>
          <w:lang w:val="en-US"/>
        </w:rPr>
      </w:pPr>
      <w:r w:rsidRPr="00991E1C">
        <w:rPr>
          <w:rFonts w:hint="eastAsia"/>
          <w:b/>
          <w:color w:val="FF0000"/>
          <w:lang w:val="en-US"/>
        </w:rPr>
        <w:lastRenderedPageBreak/>
        <w:t>若</w:t>
      </w:r>
      <w:r w:rsidR="00C7735B">
        <w:rPr>
          <w:rFonts w:hint="eastAsia"/>
          <w:b/>
          <w:color w:val="FF0000"/>
          <w:lang w:val="en-US"/>
        </w:rPr>
        <w:t>父母</w:t>
      </w:r>
      <w:r w:rsidRPr="00991E1C">
        <w:rPr>
          <w:rFonts w:hint="eastAsia"/>
          <w:b/>
          <w:color w:val="FF0000"/>
          <w:lang w:val="en-US"/>
        </w:rPr>
        <w:t>离异：</w:t>
      </w:r>
    </w:p>
    <w:p w14:paraId="0A152A51" w14:textId="2D4C9AA1" w:rsidR="00991E1C" w:rsidRDefault="00C7735B" w:rsidP="00C7735B">
      <w:pPr>
        <w:spacing w:after="200"/>
        <w:jc w:val="center"/>
        <w:rPr>
          <w:b/>
          <w:color w:val="FF0000"/>
          <w:lang w:val="en-US"/>
        </w:rPr>
      </w:pPr>
      <w:r>
        <w:rPr>
          <w:rFonts w:hint="eastAsia"/>
          <w:b/>
          <w:noProof/>
          <w:color w:val="FF0000"/>
          <w:lang w:val="en-US"/>
        </w:rPr>
        <w:drawing>
          <wp:inline distT="0" distB="0" distL="0" distR="0" wp14:anchorId="18DB3E80" wp14:editId="6735BA05">
            <wp:extent cx="5207635" cy="7550538"/>
            <wp:effectExtent l="0" t="0" r="0" b="0"/>
            <wp:docPr id="16" name="图片 16" descr="../Email公证材料/离婚证/图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Email公证材料/离婚证/图层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15" cy="756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E4AC1" w14:textId="497ADBDE" w:rsidR="00C7735B" w:rsidRDefault="001C6B80" w:rsidP="00046DCD">
      <w:pPr>
        <w:jc w:val="center"/>
        <w:rPr>
          <w:color w:val="000000" w:themeColor="text1"/>
          <w:lang w:val="en-US"/>
        </w:rPr>
      </w:pPr>
      <w:r>
        <w:rPr>
          <w:rFonts w:hint="eastAsia"/>
          <w:color w:val="000000" w:themeColor="text1"/>
          <w:lang w:val="en-US"/>
        </w:rPr>
        <w:t>父母</w:t>
      </w:r>
      <w:r w:rsidR="00C7735B" w:rsidRPr="00C7735B">
        <w:rPr>
          <w:rFonts w:hint="eastAsia"/>
          <w:color w:val="000000" w:themeColor="text1"/>
          <w:lang w:val="en-US"/>
        </w:rPr>
        <w:t>离婚证</w:t>
      </w:r>
      <w:r w:rsidR="00C7735B">
        <w:rPr>
          <w:rFonts w:hint="eastAsia"/>
          <w:color w:val="000000" w:themeColor="text1"/>
          <w:lang w:val="en-US"/>
        </w:rPr>
        <w:t>1</w:t>
      </w:r>
    </w:p>
    <w:p w14:paraId="0951B762" w14:textId="77777777" w:rsidR="001C6B80" w:rsidRDefault="001C6B80" w:rsidP="00046DCD">
      <w:pPr>
        <w:jc w:val="center"/>
        <w:rPr>
          <w:color w:val="000000" w:themeColor="text1"/>
          <w:lang w:val="en-US"/>
        </w:rPr>
      </w:pPr>
    </w:p>
    <w:p w14:paraId="1EF4D503" w14:textId="4DCF4F1E" w:rsidR="001C6B80" w:rsidRDefault="001C6B80" w:rsidP="001C6B80">
      <w:pPr>
        <w:spacing w:after="200"/>
        <w:jc w:val="center"/>
        <w:rPr>
          <w:color w:val="000000" w:themeColor="text1"/>
          <w:lang w:val="en-US"/>
        </w:rPr>
      </w:pPr>
      <w:r>
        <w:rPr>
          <w:rFonts w:hint="eastAsia"/>
          <w:noProof/>
          <w:color w:val="000000" w:themeColor="text1"/>
          <w:lang w:val="en-US"/>
        </w:rPr>
        <w:lastRenderedPageBreak/>
        <w:drawing>
          <wp:inline distT="0" distB="0" distL="0" distR="0" wp14:anchorId="61AFA1CE" wp14:editId="05F392D8">
            <wp:extent cx="5321935" cy="7705378"/>
            <wp:effectExtent l="0" t="0" r="12065" b="0"/>
            <wp:docPr id="17" name="图片 17" descr="../Email公证材料/离婚证/图层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Email公证材料/离婚证/图层-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748" cy="771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85895" w14:textId="3318A780" w:rsidR="001C6B80" w:rsidRDefault="001C6B80" w:rsidP="001C6B80">
      <w:pPr>
        <w:spacing w:after="200"/>
        <w:jc w:val="center"/>
        <w:rPr>
          <w:color w:val="000000" w:themeColor="text1"/>
          <w:lang w:val="en-US"/>
        </w:rPr>
      </w:pPr>
      <w:r>
        <w:rPr>
          <w:rFonts w:hint="eastAsia"/>
          <w:color w:val="000000" w:themeColor="text1"/>
          <w:lang w:val="en-US"/>
        </w:rPr>
        <w:t>父母离婚证</w:t>
      </w:r>
      <w:r>
        <w:rPr>
          <w:rFonts w:hint="eastAsia"/>
          <w:color w:val="000000" w:themeColor="text1"/>
          <w:lang w:val="en-US"/>
        </w:rPr>
        <w:t>2</w:t>
      </w:r>
    </w:p>
    <w:p w14:paraId="550C7FD4" w14:textId="77777777" w:rsidR="00CE3FDA" w:rsidRDefault="00CE3FDA" w:rsidP="001C6B80">
      <w:pPr>
        <w:spacing w:after="200"/>
        <w:jc w:val="center"/>
        <w:rPr>
          <w:color w:val="000000" w:themeColor="text1"/>
          <w:lang w:val="en-US"/>
        </w:rPr>
      </w:pPr>
    </w:p>
    <w:p w14:paraId="5B90CA65" w14:textId="4A7112E1" w:rsidR="00CE3FDA" w:rsidRDefault="00CE3FDA" w:rsidP="001C6B80">
      <w:pPr>
        <w:spacing w:after="200"/>
        <w:jc w:val="center"/>
        <w:rPr>
          <w:color w:val="000000" w:themeColor="text1"/>
          <w:lang w:val="en-US"/>
        </w:rPr>
      </w:pPr>
      <w:r>
        <w:rPr>
          <w:rFonts w:hint="eastAsia"/>
          <w:noProof/>
          <w:color w:val="000000" w:themeColor="text1"/>
          <w:lang w:val="en-US"/>
        </w:rPr>
        <w:lastRenderedPageBreak/>
        <w:drawing>
          <wp:inline distT="0" distB="0" distL="0" distR="0" wp14:anchorId="1E5B985C" wp14:editId="39FD6D82">
            <wp:extent cx="5334635" cy="7708004"/>
            <wp:effectExtent l="0" t="0" r="0" b="0"/>
            <wp:docPr id="18" name="图片 18" descr="../Email公证材料/离婚证/图层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Email公证材料/离婚证/图层-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131" cy="77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79604" w14:textId="43EB6DB7" w:rsidR="00CE3FDA" w:rsidRPr="00C7735B" w:rsidRDefault="00CE3FDA" w:rsidP="001C6B80">
      <w:pPr>
        <w:spacing w:after="200"/>
        <w:jc w:val="center"/>
        <w:rPr>
          <w:color w:val="000000" w:themeColor="text1"/>
          <w:lang w:val="en-US"/>
        </w:rPr>
      </w:pPr>
      <w:r>
        <w:rPr>
          <w:rFonts w:hint="eastAsia"/>
          <w:color w:val="000000" w:themeColor="text1"/>
          <w:lang w:val="en-US"/>
        </w:rPr>
        <w:t>父母离婚证</w:t>
      </w:r>
      <w:r>
        <w:rPr>
          <w:rFonts w:hint="eastAsia"/>
          <w:color w:val="000000" w:themeColor="text1"/>
          <w:lang w:val="en-US"/>
        </w:rPr>
        <w:t>3</w:t>
      </w:r>
    </w:p>
    <w:p w14:paraId="7E6D9990" w14:textId="77777777" w:rsidR="00991E1C" w:rsidRPr="00991E1C" w:rsidRDefault="00991E1C" w:rsidP="00991E1C">
      <w:pPr>
        <w:rPr>
          <w:b/>
          <w:color w:val="FF0000"/>
          <w:lang w:val="en-US"/>
        </w:rPr>
      </w:pPr>
    </w:p>
    <w:p w14:paraId="04E91A6D" w14:textId="77777777" w:rsidR="0096390D" w:rsidRPr="00991E1C" w:rsidRDefault="0096390D" w:rsidP="0096390D">
      <w:pPr>
        <w:spacing w:after="200"/>
        <w:jc w:val="center"/>
        <w:rPr>
          <w:b/>
          <w:color w:val="FF0000"/>
          <w:lang w:val="en-US"/>
        </w:rPr>
      </w:pPr>
      <w:r>
        <w:rPr>
          <w:b/>
          <w:noProof/>
          <w:color w:val="FF0000"/>
          <w:lang w:val="en-US"/>
        </w:rPr>
        <w:lastRenderedPageBreak/>
        <w:drawing>
          <wp:inline distT="0" distB="0" distL="0" distR="0" wp14:anchorId="1E17EED8" wp14:editId="17328ACB">
            <wp:extent cx="6008557" cy="8003540"/>
            <wp:effectExtent l="0" t="0" r="11430" b="0"/>
            <wp:docPr id="2" name="图片 2" descr="../Email公证材料/离婚证/img21677727592793914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Email公证材料/离婚证/img21677727592793914imag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888" cy="80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7814A" w14:textId="77777777" w:rsidR="0096390D" w:rsidRDefault="0096390D" w:rsidP="0096390D">
      <w:pPr>
        <w:jc w:val="center"/>
      </w:pPr>
      <w:r>
        <w:rPr>
          <w:rFonts w:hint="eastAsia"/>
        </w:rPr>
        <w:t>离婚协议书</w:t>
      </w:r>
    </w:p>
    <w:p w14:paraId="1E92986A" w14:textId="77777777" w:rsidR="00490E33" w:rsidRPr="0096390D" w:rsidRDefault="00490E33" w:rsidP="007A2C25">
      <w:pPr>
        <w:jc w:val="center"/>
      </w:pPr>
    </w:p>
    <w:p w14:paraId="07F1EDFE" w14:textId="28B6B5A3" w:rsidR="00EA5DD8" w:rsidRDefault="006642E4" w:rsidP="00461A58">
      <w:pPr>
        <w:rPr>
          <w:rFonts w:hint="eastAsia"/>
        </w:rPr>
      </w:pPr>
      <w:r>
        <w:rPr>
          <w:rFonts w:hint="eastAsia"/>
        </w:rPr>
        <w:lastRenderedPageBreak/>
        <w:t>6</w:t>
      </w:r>
      <w:r w:rsidR="00551EF0">
        <w:rPr>
          <w:rFonts w:hint="eastAsia"/>
        </w:rPr>
        <w:t>、</w:t>
      </w:r>
      <w:r>
        <w:rPr>
          <w:rFonts w:hint="eastAsia"/>
        </w:rPr>
        <w:t>委托书／声明书／授权书</w:t>
      </w:r>
      <w:r w:rsidR="00B03B7F">
        <w:rPr>
          <w:rFonts w:hint="eastAsia"/>
        </w:rPr>
        <w:t>。</w:t>
      </w:r>
      <w:r>
        <w:rPr>
          <w:rFonts w:hint="eastAsia"/>
        </w:rPr>
        <w:t>（需清晰</w:t>
      </w:r>
      <w:r>
        <w:rPr>
          <w:rFonts w:hint="eastAsia"/>
        </w:rPr>
        <w:t>1:1</w:t>
      </w:r>
      <w:r>
        <w:rPr>
          <w:rFonts w:hint="eastAsia"/>
        </w:rPr>
        <w:t>扫描件）</w:t>
      </w:r>
    </w:p>
    <w:p w14:paraId="769E0F1D" w14:textId="31DB60FF" w:rsidR="006642E4" w:rsidRDefault="00450CC5" w:rsidP="00450CC5">
      <w:pPr>
        <w:jc w:val="center"/>
        <w:rPr>
          <w:rFonts w:hint="eastAsia"/>
          <w:lang w:val="en-US"/>
        </w:rPr>
      </w:pPr>
      <w:r>
        <w:rPr>
          <w:rFonts w:hint="eastAsia"/>
          <w:noProof/>
          <w:lang w:val="en-US"/>
        </w:rPr>
        <w:drawing>
          <wp:inline distT="0" distB="0" distL="0" distR="0" wp14:anchorId="0390E246" wp14:editId="5C833D81">
            <wp:extent cx="5499100" cy="4673600"/>
            <wp:effectExtent l="0" t="0" r="12700" b="0"/>
            <wp:docPr id="1" name="图片 1" descr="../Email公证材料/结婚证/t018095f47390988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Email公证材料/结婚证/t018095f4739098837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4D607" w14:textId="5411B5F0" w:rsidR="00450CC5" w:rsidRDefault="00450CC5" w:rsidP="00450CC5">
      <w:pPr>
        <w:jc w:val="center"/>
        <w:rPr>
          <w:rFonts w:hint="eastAsia"/>
          <w:lang w:val="en-US"/>
        </w:rPr>
      </w:pPr>
      <w:r>
        <w:rPr>
          <w:rFonts w:hint="eastAsia"/>
          <w:lang w:val="en-US"/>
        </w:rPr>
        <w:t>委托书</w:t>
      </w:r>
      <w:r w:rsidR="00FC7F6E">
        <w:rPr>
          <w:rFonts w:hint="eastAsia"/>
          <w:lang w:val="en-US"/>
        </w:rPr>
        <w:t>／</w:t>
      </w:r>
      <w:r w:rsidR="00F5429A">
        <w:rPr>
          <w:rFonts w:hint="eastAsia"/>
          <w:lang w:val="en-US"/>
        </w:rPr>
        <w:t>声明书／</w:t>
      </w:r>
      <w:r w:rsidR="00FC7F6E">
        <w:rPr>
          <w:rFonts w:hint="eastAsia"/>
          <w:lang w:val="en-US"/>
        </w:rPr>
        <w:t>授权书</w:t>
      </w:r>
    </w:p>
    <w:p w14:paraId="5D6D6020" w14:textId="77777777" w:rsidR="00B24A5F" w:rsidRDefault="00B24A5F" w:rsidP="00450CC5">
      <w:pPr>
        <w:jc w:val="center"/>
        <w:rPr>
          <w:rFonts w:hint="eastAsia"/>
          <w:lang w:val="en-US"/>
        </w:rPr>
      </w:pPr>
    </w:p>
    <w:p w14:paraId="14757B21" w14:textId="77777777" w:rsidR="00990058" w:rsidRDefault="00990058" w:rsidP="00450CC5">
      <w:pPr>
        <w:jc w:val="center"/>
        <w:rPr>
          <w:rFonts w:hint="eastAsia"/>
          <w:lang w:val="en-US"/>
        </w:rPr>
      </w:pPr>
    </w:p>
    <w:p w14:paraId="7A015B34" w14:textId="77777777" w:rsidR="00990058" w:rsidRDefault="00990058" w:rsidP="00450CC5">
      <w:pPr>
        <w:jc w:val="center"/>
        <w:rPr>
          <w:rFonts w:hint="eastAsia"/>
          <w:lang w:val="en-US"/>
        </w:rPr>
      </w:pPr>
    </w:p>
    <w:p w14:paraId="2114DF44" w14:textId="77777777" w:rsidR="00990058" w:rsidRDefault="00990058" w:rsidP="00450CC5">
      <w:pPr>
        <w:jc w:val="center"/>
        <w:rPr>
          <w:rFonts w:hint="eastAsia"/>
          <w:lang w:val="en-US"/>
        </w:rPr>
      </w:pPr>
    </w:p>
    <w:p w14:paraId="38C5F378" w14:textId="77777777" w:rsidR="00990058" w:rsidRDefault="00990058" w:rsidP="00450CC5">
      <w:pPr>
        <w:jc w:val="center"/>
        <w:rPr>
          <w:rFonts w:hint="eastAsia"/>
          <w:lang w:val="en-US"/>
        </w:rPr>
      </w:pPr>
    </w:p>
    <w:p w14:paraId="1D1A0C2D" w14:textId="77777777" w:rsidR="00990058" w:rsidRDefault="00990058" w:rsidP="00450CC5">
      <w:pPr>
        <w:jc w:val="center"/>
        <w:rPr>
          <w:rFonts w:hint="eastAsia"/>
          <w:lang w:val="en-US"/>
        </w:rPr>
      </w:pPr>
    </w:p>
    <w:p w14:paraId="0B51DC10" w14:textId="77777777" w:rsidR="00990058" w:rsidRDefault="00990058" w:rsidP="00450CC5">
      <w:pPr>
        <w:jc w:val="center"/>
        <w:rPr>
          <w:rFonts w:hint="eastAsia"/>
          <w:lang w:val="en-US"/>
        </w:rPr>
      </w:pPr>
    </w:p>
    <w:p w14:paraId="5E7410C0" w14:textId="77777777" w:rsidR="00990058" w:rsidRDefault="00990058" w:rsidP="00450CC5">
      <w:pPr>
        <w:jc w:val="center"/>
        <w:rPr>
          <w:rFonts w:hint="eastAsia"/>
          <w:lang w:val="en-US"/>
        </w:rPr>
      </w:pPr>
    </w:p>
    <w:p w14:paraId="4067F23D" w14:textId="75B466AF" w:rsidR="00B24A5F" w:rsidRDefault="00B24A5F" w:rsidP="00B24A5F">
      <w:pPr>
        <w:rPr>
          <w:rFonts w:hint="eastAsia"/>
          <w:lang w:val="en-US"/>
        </w:rPr>
      </w:pPr>
      <w:r>
        <w:rPr>
          <w:rFonts w:hint="eastAsia"/>
          <w:lang w:val="en-US"/>
        </w:rPr>
        <w:lastRenderedPageBreak/>
        <w:t>7</w:t>
      </w:r>
      <w:r>
        <w:rPr>
          <w:rFonts w:hint="eastAsia"/>
          <w:lang w:val="en-US"/>
        </w:rPr>
        <w:t>、受托人的</w:t>
      </w:r>
      <w:r w:rsidR="00414247">
        <w:rPr>
          <w:rFonts w:hint="eastAsia"/>
          <w:lang w:val="en-US"/>
        </w:rPr>
        <w:t>身份证</w:t>
      </w:r>
      <w:r>
        <w:rPr>
          <w:rFonts w:hint="eastAsia"/>
          <w:lang w:val="en-US"/>
        </w:rPr>
        <w:t>件（需正反面清晰</w:t>
      </w:r>
      <w:r>
        <w:rPr>
          <w:rFonts w:hint="eastAsia"/>
          <w:lang w:val="en-US"/>
        </w:rPr>
        <w:t>1:1</w:t>
      </w:r>
      <w:r>
        <w:rPr>
          <w:rFonts w:hint="eastAsia"/>
          <w:lang w:val="en-US"/>
        </w:rPr>
        <w:t>扫描件）</w:t>
      </w:r>
    </w:p>
    <w:p w14:paraId="7EA750BD" w14:textId="77777777" w:rsidR="00990058" w:rsidRPr="00BA50BA" w:rsidRDefault="00990058" w:rsidP="00990058">
      <w:pPr>
        <w:spacing w:after="20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9BA45F9" wp14:editId="3A1B2C29">
            <wp:extent cx="5701665" cy="3606947"/>
            <wp:effectExtent l="0" t="0" r="0" b="0"/>
            <wp:docPr id="3" name="图片 3" descr="Email公证材料/身份证/正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mail公证材料/身份证/正面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537" cy="362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14CC1" w14:textId="731F9F3E" w:rsidR="00990058" w:rsidRDefault="00990058" w:rsidP="00990058">
      <w:pPr>
        <w:spacing w:after="200"/>
        <w:jc w:val="center"/>
      </w:pPr>
      <w:r>
        <w:rPr>
          <w:rFonts w:hint="eastAsia"/>
        </w:rPr>
        <w:t>受托人</w:t>
      </w:r>
      <w:r>
        <w:rPr>
          <w:rFonts w:hint="eastAsia"/>
        </w:rPr>
        <w:t>身份证正面</w:t>
      </w:r>
      <w:bookmarkStart w:id="0" w:name="_GoBack"/>
      <w:bookmarkEnd w:id="0"/>
    </w:p>
    <w:p w14:paraId="3F7A901C" w14:textId="77777777" w:rsidR="00990058" w:rsidRDefault="00990058" w:rsidP="00990058">
      <w:pPr>
        <w:spacing w:after="200"/>
        <w:jc w:val="center"/>
      </w:pPr>
      <w:r>
        <w:rPr>
          <w:rFonts w:hint="eastAsia"/>
          <w:noProof/>
          <w:lang w:val="en-US"/>
        </w:rPr>
        <w:drawing>
          <wp:inline distT="0" distB="0" distL="0" distR="0" wp14:anchorId="3F79FE68" wp14:editId="4621A9A2">
            <wp:extent cx="5648645" cy="3591560"/>
            <wp:effectExtent l="0" t="0" r="0" b="0"/>
            <wp:docPr id="4" name="图片 4" descr="Email公证材料/身份证/反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mail公证材料/身份证/反面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725" cy="361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74FB9" w14:textId="2A140F12" w:rsidR="00990058" w:rsidRDefault="00990058" w:rsidP="00990058">
      <w:pPr>
        <w:spacing w:after="200"/>
        <w:jc w:val="center"/>
      </w:pPr>
      <w:r>
        <w:rPr>
          <w:rFonts w:hint="eastAsia"/>
        </w:rPr>
        <w:t>受托人身份证反面</w:t>
      </w:r>
    </w:p>
    <w:p w14:paraId="05072872" w14:textId="77777777" w:rsidR="00990058" w:rsidRPr="00450CC5" w:rsidRDefault="00990058" w:rsidP="00B24A5F">
      <w:pPr>
        <w:rPr>
          <w:rFonts w:hint="eastAsia"/>
          <w:lang w:val="en-US"/>
        </w:rPr>
      </w:pPr>
    </w:p>
    <w:p w14:paraId="69BFED99" w14:textId="4CDC7456" w:rsidR="00FB4612" w:rsidRDefault="00B24A5F" w:rsidP="00461A58">
      <w:pPr>
        <w:rPr>
          <w:lang w:val="en-US"/>
        </w:rPr>
      </w:pPr>
      <w:r>
        <w:rPr>
          <w:rFonts w:hint="eastAsia"/>
          <w:lang w:val="en-US"/>
        </w:rPr>
        <w:lastRenderedPageBreak/>
        <w:t>8</w:t>
      </w:r>
      <w:r w:rsidR="003F3990">
        <w:rPr>
          <w:rFonts w:hint="eastAsia"/>
          <w:lang w:val="en-US"/>
        </w:rPr>
        <w:t>、公证员认为应当提交的其他材料。</w:t>
      </w:r>
    </w:p>
    <w:p w14:paraId="56B5087D" w14:textId="77777777" w:rsidR="001C2270" w:rsidRPr="00EA5DD8" w:rsidRDefault="001C2270" w:rsidP="00461A58">
      <w:pPr>
        <w:rPr>
          <w:lang w:val="en-US"/>
        </w:rPr>
      </w:pPr>
    </w:p>
    <w:p w14:paraId="66E252FB" w14:textId="7F187155" w:rsidR="00B456C1" w:rsidRPr="00C705A1" w:rsidRDefault="00B456C1" w:rsidP="00670B7E">
      <w:pPr>
        <w:spacing w:after="0"/>
        <w:rPr>
          <w:color w:val="FF0000"/>
        </w:rPr>
      </w:pPr>
      <w:r w:rsidRPr="00C705A1">
        <w:rPr>
          <w:rFonts w:hint="eastAsia"/>
          <w:color w:val="FF0000"/>
        </w:rPr>
        <w:t>注：</w:t>
      </w:r>
      <w:r w:rsidR="00670B7E">
        <w:rPr>
          <w:color w:val="FF0000"/>
        </w:rPr>
        <w:t xml:space="preserve"> </w:t>
      </w:r>
      <w:r w:rsidRPr="00C705A1">
        <w:rPr>
          <w:rFonts w:hint="eastAsia"/>
          <w:color w:val="FF0000"/>
        </w:rPr>
        <w:t>请将材料图片</w:t>
      </w:r>
      <w:r w:rsidRPr="00C705A1">
        <w:rPr>
          <w:rFonts w:hint="eastAsia"/>
          <w:color w:val="FF0000"/>
        </w:rPr>
        <w:t>1:1</w:t>
      </w:r>
      <w:r w:rsidRPr="00C705A1">
        <w:rPr>
          <w:rFonts w:hint="eastAsia"/>
          <w:color w:val="FF0000"/>
        </w:rPr>
        <w:t>扫描成</w:t>
      </w:r>
      <w:r w:rsidRPr="00C705A1">
        <w:rPr>
          <w:rFonts w:hint="eastAsia"/>
          <w:color w:val="FF0000"/>
        </w:rPr>
        <w:t>jpeg</w:t>
      </w:r>
      <w:r w:rsidRPr="00C705A1">
        <w:rPr>
          <w:rFonts w:hint="eastAsia"/>
          <w:color w:val="FF0000"/>
        </w:rPr>
        <w:t>格式，并按内容顺序简单命名，存放在一个文件夹内上传。</w:t>
      </w:r>
    </w:p>
    <w:sectPr w:rsidR="00B456C1" w:rsidRPr="00C705A1">
      <w:footerReference w:type="default" r:id="rId25"/>
      <w:pgSz w:w="11907" w:h="16839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48A27A" w14:textId="77777777" w:rsidR="002F0BA3" w:rsidRDefault="002F0BA3">
      <w:pPr>
        <w:spacing w:after="0" w:line="240" w:lineRule="auto"/>
      </w:pPr>
      <w:r>
        <w:separator/>
      </w:r>
    </w:p>
  </w:endnote>
  <w:endnote w:type="continuationSeparator" w:id="0">
    <w:p w14:paraId="6918D037" w14:textId="77777777" w:rsidR="002F0BA3" w:rsidRDefault="002F0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黑体">
    <w:charset w:val="86"/>
    <w:family w:val="auto"/>
    <w:pitch w:val="variable"/>
    <w:sig w:usb0="800002BF" w:usb1="38CF7CFA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56D8DB" w14:textId="77777777" w:rsidR="00F110E4" w:rsidRDefault="006E792B"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5229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45E973" w14:textId="77777777" w:rsidR="002F0BA3" w:rsidRDefault="002F0BA3">
      <w:pPr>
        <w:spacing w:after="0" w:line="240" w:lineRule="auto"/>
      </w:pPr>
      <w:r>
        <w:separator/>
      </w:r>
    </w:p>
  </w:footnote>
  <w:footnote w:type="continuationSeparator" w:id="0">
    <w:p w14:paraId="216CC458" w14:textId="77777777" w:rsidR="002F0BA3" w:rsidRDefault="002F0B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E564EE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10"/>
  </w:num>
  <w:num w:numId="4">
    <w:abstractNumId w:val="9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1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9"/>
    <w:lvlOverride w:ilvl="0">
      <w:startOverride w:val="1"/>
    </w:lvlOverride>
  </w:num>
  <w:num w:numId="15">
    <w:abstractNumId w:val="9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CC2"/>
    <w:rsid w:val="00005B3E"/>
    <w:rsid w:val="00007385"/>
    <w:rsid w:val="00010543"/>
    <w:rsid w:val="000128EB"/>
    <w:rsid w:val="00046DCD"/>
    <w:rsid w:val="000524D2"/>
    <w:rsid w:val="000A3163"/>
    <w:rsid w:val="000A5D8F"/>
    <w:rsid w:val="000B1F97"/>
    <w:rsid w:val="000B2B44"/>
    <w:rsid w:val="000C394F"/>
    <w:rsid w:val="000D600D"/>
    <w:rsid w:val="000F2EA6"/>
    <w:rsid w:val="00132720"/>
    <w:rsid w:val="00151C40"/>
    <w:rsid w:val="001527BB"/>
    <w:rsid w:val="00162279"/>
    <w:rsid w:val="00173AA8"/>
    <w:rsid w:val="00197377"/>
    <w:rsid w:val="001A2665"/>
    <w:rsid w:val="001C2270"/>
    <w:rsid w:val="001C49B1"/>
    <w:rsid w:val="001C6B80"/>
    <w:rsid w:val="001D6C96"/>
    <w:rsid w:val="001F49FB"/>
    <w:rsid w:val="002156A1"/>
    <w:rsid w:val="002303AE"/>
    <w:rsid w:val="00232C6D"/>
    <w:rsid w:val="00263CC2"/>
    <w:rsid w:val="0028440E"/>
    <w:rsid w:val="0029020A"/>
    <w:rsid w:val="00292C3F"/>
    <w:rsid w:val="002B3DD8"/>
    <w:rsid w:val="002D05FA"/>
    <w:rsid w:val="002E3EC8"/>
    <w:rsid w:val="002F0BA3"/>
    <w:rsid w:val="00334E3E"/>
    <w:rsid w:val="00355D8C"/>
    <w:rsid w:val="00360CA4"/>
    <w:rsid w:val="00362B88"/>
    <w:rsid w:val="003A3B78"/>
    <w:rsid w:val="003D3369"/>
    <w:rsid w:val="003F19D6"/>
    <w:rsid w:val="003F3990"/>
    <w:rsid w:val="00414247"/>
    <w:rsid w:val="004173E3"/>
    <w:rsid w:val="00450CC5"/>
    <w:rsid w:val="004522F4"/>
    <w:rsid w:val="00455F28"/>
    <w:rsid w:val="00461A58"/>
    <w:rsid w:val="00462E3D"/>
    <w:rsid w:val="004753F3"/>
    <w:rsid w:val="00490E33"/>
    <w:rsid w:val="004B0CC2"/>
    <w:rsid w:val="004B434A"/>
    <w:rsid w:val="004D13A4"/>
    <w:rsid w:val="004E329D"/>
    <w:rsid w:val="004F7E1E"/>
    <w:rsid w:val="005365AF"/>
    <w:rsid w:val="0054123C"/>
    <w:rsid w:val="00550698"/>
    <w:rsid w:val="00551EF0"/>
    <w:rsid w:val="0058379B"/>
    <w:rsid w:val="00585F7F"/>
    <w:rsid w:val="005C6F83"/>
    <w:rsid w:val="005E12CC"/>
    <w:rsid w:val="005E1900"/>
    <w:rsid w:val="005F201D"/>
    <w:rsid w:val="00644574"/>
    <w:rsid w:val="006642E4"/>
    <w:rsid w:val="00670B7E"/>
    <w:rsid w:val="00686A48"/>
    <w:rsid w:val="00693BD5"/>
    <w:rsid w:val="006C50E3"/>
    <w:rsid w:val="006C65F1"/>
    <w:rsid w:val="006E792B"/>
    <w:rsid w:val="007139D3"/>
    <w:rsid w:val="00723D93"/>
    <w:rsid w:val="00725707"/>
    <w:rsid w:val="00731638"/>
    <w:rsid w:val="007453BD"/>
    <w:rsid w:val="007A2C25"/>
    <w:rsid w:val="007B3C8D"/>
    <w:rsid w:val="007C764F"/>
    <w:rsid w:val="007E4915"/>
    <w:rsid w:val="007E5229"/>
    <w:rsid w:val="007F1379"/>
    <w:rsid w:val="00803CAD"/>
    <w:rsid w:val="00814527"/>
    <w:rsid w:val="0085352B"/>
    <w:rsid w:val="00861D4B"/>
    <w:rsid w:val="00874E1C"/>
    <w:rsid w:val="00883A6E"/>
    <w:rsid w:val="00896F54"/>
    <w:rsid w:val="008A24B3"/>
    <w:rsid w:val="008A728C"/>
    <w:rsid w:val="008C0E75"/>
    <w:rsid w:val="008E17EA"/>
    <w:rsid w:val="008F72A2"/>
    <w:rsid w:val="009037BB"/>
    <w:rsid w:val="00910671"/>
    <w:rsid w:val="009167DB"/>
    <w:rsid w:val="009355FC"/>
    <w:rsid w:val="0096390D"/>
    <w:rsid w:val="009677C0"/>
    <w:rsid w:val="00990058"/>
    <w:rsid w:val="00991E1C"/>
    <w:rsid w:val="0099527E"/>
    <w:rsid w:val="00997B71"/>
    <w:rsid w:val="009C6CEA"/>
    <w:rsid w:val="009D5599"/>
    <w:rsid w:val="00A108D8"/>
    <w:rsid w:val="00A33C04"/>
    <w:rsid w:val="00A457A6"/>
    <w:rsid w:val="00A5221D"/>
    <w:rsid w:val="00A552A4"/>
    <w:rsid w:val="00A61596"/>
    <w:rsid w:val="00A62ACE"/>
    <w:rsid w:val="00A8372B"/>
    <w:rsid w:val="00AB1E68"/>
    <w:rsid w:val="00AB31F6"/>
    <w:rsid w:val="00AE5A4B"/>
    <w:rsid w:val="00AF217A"/>
    <w:rsid w:val="00B003B6"/>
    <w:rsid w:val="00B03B7F"/>
    <w:rsid w:val="00B15499"/>
    <w:rsid w:val="00B24A5F"/>
    <w:rsid w:val="00B271FF"/>
    <w:rsid w:val="00B429D0"/>
    <w:rsid w:val="00B456C1"/>
    <w:rsid w:val="00B57635"/>
    <w:rsid w:val="00B67FDE"/>
    <w:rsid w:val="00B75839"/>
    <w:rsid w:val="00B960BD"/>
    <w:rsid w:val="00BA50BA"/>
    <w:rsid w:val="00BD0653"/>
    <w:rsid w:val="00BF7A3C"/>
    <w:rsid w:val="00C01480"/>
    <w:rsid w:val="00C1288E"/>
    <w:rsid w:val="00C21C17"/>
    <w:rsid w:val="00C24A33"/>
    <w:rsid w:val="00C61AAC"/>
    <w:rsid w:val="00C63398"/>
    <w:rsid w:val="00C705A1"/>
    <w:rsid w:val="00C7735B"/>
    <w:rsid w:val="00CC093A"/>
    <w:rsid w:val="00CE3FDA"/>
    <w:rsid w:val="00D24953"/>
    <w:rsid w:val="00D6650C"/>
    <w:rsid w:val="00D80E96"/>
    <w:rsid w:val="00D822A8"/>
    <w:rsid w:val="00DB15D1"/>
    <w:rsid w:val="00DB3BA4"/>
    <w:rsid w:val="00DC6116"/>
    <w:rsid w:val="00E02EE4"/>
    <w:rsid w:val="00E23E42"/>
    <w:rsid w:val="00E31ADC"/>
    <w:rsid w:val="00E60681"/>
    <w:rsid w:val="00EA5DD8"/>
    <w:rsid w:val="00EB27D8"/>
    <w:rsid w:val="00EB7910"/>
    <w:rsid w:val="00EC3004"/>
    <w:rsid w:val="00ED4A11"/>
    <w:rsid w:val="00EE7671"/>
    <w:rsid w:val="00EF13E6"/>
    <w:rsid w:val="00EF4AEE"/>
    <w:rsid w:val="00F00044"/>
    <w:rsid w:val="00F10009"/>
    <w:rsid w:val="00F110E4"/>
    <w:rsid w:val="00F305F4"/>
    <w:rsid w:val="00F378C1"/>
    <w:rsid w:val="00F51AD8"/>
    <w:rsid w:val="00F5429A"/>
    <w:rsid w:val="00FB4612"/>
    <w:rsid w:val="00FC7F6E"/>
    <w:rsid w:val="00FD769A"/>
    <w:rsid w:val="00FD76DA"/>
    <w:rsid w:val="00FE55A1"/>
    <w:rsid w:val="00FF3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7C8E0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6E792B"/>
    <w:rPr>
      <w:lang w:val="en-GB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a4">
    <w:name w:val="标题字符"/>
    <w:basedOn w:val="a0"/>
    <w:link w:val="a3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10">
    <w:name w:val="标题 1字符"/>
    <w:basedOn w:val="a0"/>
    <w:link w:val="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50">
    <w:name w:val="标题 5字符"/>
    <w:basedOn w:val="a0"/>
    <w:link w:val="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60">
    <w:name w:val="标题 6字符"/>
    <w:basedOn w:val="a0"/>
    <w:link w:val="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70">
    <w:name w:val="标题 7字符"/>
    <w:basedOn w:val="a0"/>
    <w:link w:val="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80">
    <w:name w:val="标题 8字符"/>
    <w:basedOn w:val="a0"/>
    <w:link w:val="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90">
    <w:name w:val="标题 9字符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a5">
    <w:name w:val="Subtitle"/>
    <w:basedOn w:val="a"/>
    <w:link w:val="a6"/>
    <w:uiPriority w:val="11"/>
    <w:semiHidden/>
    <w:unhideWhenUsed/>
    <w:qFormat/>
    <w:pPr>
      <w:numPr>
        <w:ilvl w:val="1"/>
      </w:numPr>
      <w:spacing w:after="480"/>
      <w:contextualSpacing/>
    </w:pPr>
    <w:rPr>
      <w:color w:val="FF7A00" w:themeColor="accent1"/>
      <w:sz w:val="34"/>
      <w:szCs w:val="22"/>
    </w:rPr>
  </w:style>
  <w:style w:type="character" w:customStyle="1" w:styleId="a6">
    <w:name w:val="副标题字符"/>
    <w:basedOn w:val="a0"/>
    <w:link w:val="a5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a7">
    <w:name w:val="Subtle Emphasis"/>
    <w:basedOn w:val="a0"/>
    <w:uiPriority w:val="19"/>
    <w:semiHidden/>
    <w:unhideWhenUsed/>
    <w:qFormat/>
    <w:rPr>
      <w:i/>
      <w:iCs/>
      <w:color w:val="666660" w:themeColor="text2" w:themeTint="BF"/>
    </w:rPr>
  </w:style>
  <w:style w:type="character" w:styleId="a8">
    <w:name w:val="Intense Emphasis"/>
    <w:basedOn w:val="a0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a9">
    <w:name w:val="Strong"/>
    <w:basedOn w:val="a0"/>
    <w:uiPriority w:val="22"/>
    <w:semiHidden/>
    <w:unhideWhenUsed/>
    <w:qFormat/>
    <w:rPr>
      <w:b/>
      <w:bCs/>
      <w:color w:val="666660" w:themeColor="text2" w:themeTint="BF"/>
    </w:rPr>
  </w:style>
  <w:style w:type="paragraph" w:styleId="aa">
    <w:name w:val="Quote"/>
    <w:basedOn w:val="a"/>
    <w:next w:val="a"/>
    <w:link w:val="ab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ab">
    <w:name w:val="引用字符"/>
    <w:basedOn w:val="a0"/>
    <w:link w:val="aa"/>
    <w:uiPriority w:val="29"/>
    <w:semiHidden/>
    <w:rPr>
      <w:i/>
      <w:iCs/>
      <w:sz w:val="34"/>
    </w:rPr>
  </w:style>
  <w:style w:type="paragraph" w:styleId="ac">
    <w:name w:val="Intense Quote"/>
    <w:basedOn w:val="a"/>
    <w:next w:val="a"/>
    <w:link w:val="ad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ad">
    <w:name w:val="明显引用字符"/>
    <w:basedOn w:val="a0"/>
    <w:link w:val="ac"/>
    <w:uiPriority w:val="30"/>
    <w:semiHidden/>
    <w:rPr>
      <w:b/>
      <w:i/>
      <w:iCs/>
      <w:color w:val="454541" w:themeColor="text2" w:themeTint="E6"/>
      <w:sz w:val="34"/>
    </w:rPr>
  </w:style>
  <w:style w:type="character" w:styleId="ae">
    <w:name w:val="Subtle Reference"/>
    <w:basedOn w:val="a0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af">
    <w:name w:val="Intense Reference"/>
    <w:basedOn w:val="a0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af0">
    <w:name w:val="caption"/>
    <w:basedOn w:val="a"/>
    <w:next w:val="a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af1">
    <w:name w:val="TOC Heading"/>
    <w:basedOn w:val="1"/>
    <w:next w:val="a"/>
    <w:uiPriority w:val="39"/>
    <w:semiHidden/>
    <w:unhideWhenUsed/>
    <w:qFormat/>
    <w:pPr>
      <w:outlineLvl w:val="9"/>
    </w:pPr>
  </w:style>
  <w:style w:type="character" w:styleId="af2">
    <w:name w:val="Placeholder Text"/>
    <w:basedOn w:val="a0"/>
    <w:uiPriority w:val="99"/>
    <w:semiHidden/>
    <w:rPr>
      <w:color w:val="808080"/>
    </w:rPr>
  </w:style>
  <w:style w:type="character" w:styleId="af3">
    <w:name w:val="Book Title"/>
    <w:basedOn w:val="a0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af4">
    <w:name w:val="toa heading"/>
    <w:basedOn w:val="a"/>
    <w:next w:val="a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5">
    <w:name w:val="header"/>
    <w:basedOn w:val="a"/>
    <w:link w:val="af6"/>
    <w:uiPriority w:val="99"/>
    <w:unhideWhenUsed/>
    <w:pPr>
      <w:spacing w:after="0" w:line="240" w:lineRule="auto"/>
    </w:pPr>
  </w:style>
  <w:style w:type="character" w:customStyle="1" w:styleId="af6">
    <w:name w:val="页眉字符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spacing w:after="0" w:line="240" w:lineRule="auto"/>
    </w:pPr>
  </w:style>
  <w:style w:type="character" w:customStyle="1" w:styleId="af8">
    <w:name w:val="页脚字符"/>
    <w:basedOn w:val="a0"/>
    <w:link w:val="af7"/>
    <w:uiPriority w:val="99"/>
  </w:style>
  <w:style w:type="paragraph" w:styleId="af9">
    <w:name w:val="List Paragraph"/>
    <w:basedOn w:val="a"/>
    <w:uiPriority w:val="34"/>
    <w:unhideWhenUsed/>
    <w:qFormat/>
    <w:rsid w:val="00C24A3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ukululu/Library/Containers/com.microsoft.Word/Data/Library/Caches/TM10002069/&#35760;&#26085;&#35760;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记日记.dotx</Template>
  <TotalTime>11</TotalTime>
  <Pages>19</Pages>
  <Words>84</Words>
  <Characters>484</Characters>
  <Application>Microsoft Macintosh Word</Application>
  <DocSecurity>0</DocSecurity>
  <Lines>4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18</cp:revision>
  <cp:lastPrinted>2016-12-28T07:10:00Z</cp:lastPrinted>
  <dcterms:created xsi:type="dcterms:W3CDTF">2016-12-28T08:32:00Z</dcterms:created>
  <dcterms:modified xsi:type="dcterms:W3CDTF">2016-12-28T09:00:00Z</dcterms:modified>
</cp:coreProperties>
</file>